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C863" w14:textId="77777777" w:rsidR="00333C30" w:rsidRPr="0010323B" w:rsidRDefault="00333C30" w:rsidP="007C24CF">
      <w:pPr>
        <w:rPr>
          <w:rFonts w:ascii="Arial" w:hAnsi="Arial" w:cs="Arial"/>
          <w:bCs/>
          <w:sz w:val="16"/>
        </w:rPr>
      </w:pPr>
    </w:p>
    <w:p w14:paraId="284B60DF" w14:textId="326EF60B" w:rsidR="008F1ADB" w:rsidRDefault="002D7319" w:rsidP="007C24CF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Teitl y ddogfen: </w:t>
      </w:r>
      <w:r w:rsidR="00F31836" w:rsidRPr="00F31836">
        <w:rPr>
          <w:rFonts w:ascii="Arial" w:hAnsi="Arial" w:cs="Arial"/>
          <w:b/>
          <w:sz w:val="28"/>
          <w:szCs w:val="28"/>
        </w:rPr>
        <w:t>All Wales</w:t>
      </w:r>
      <w:r w:rsidR="006E1ACF">
        <w:rPr>
          <w:rFonts w:ascii="Arial" w:hAnsi="Arial" w:cs="Arial"/>
          <w:b/>
          <w:sz w:val="28"/>
          <w:szCs w:val="28"/>
        </w:rPr>
        <w:t xml:space="preserve"> guidance on adherence aids</w:t>
      </w:r>
    </w:p>
    <w:p w14:paraId="66A86D4F" w14:textId="77777777" w:rsidR="0010323B" w:rsidRPr="0010323B" w:rsidRDefault="0010323B" w:rsidP="007C24CF">
      <w:pPr>
        <w:jc w:val="center"/>
        <w:rPr>
          <w:rFonts w:ascii="Arial" w:hAnsi="Arial" w:cs="Arial"/>
          <w:b/>
          <w:sz w:val="16"/>
          <w:szCs w:val="28"/>
        </w:rPr>
      </w:pPr>
    </w:p>
    <w:p w14:paraId="6ED01BDB" w14:textId="5740FA1C" w:rsidR="006074D1" w:rsidRPr="002D7319" w:rsidRDefault="002D7319" w:rsidP="008F1ADB">
      <w:pPr>
        <w:jc w:val="center"/>
        <w:rPr>
          <w:rFonts w:ascii="Arial" w:hAnsi="Arial" w:cs="Arial"/>
          <w:b/>
          <w:sz w:val="28"/>
          <w:szCs w:val="28"/>
        </w:rPr>
      </w:pPr>
      <w:r w:rsidRPr="002D7319">
        <w:rPr>
          <w:rFonts w:ascii="Arial" w:eastAsia="Arial" w:hAnsi="Arial" w:cs="Arial"/>
          <w:b/>
          <w:sz w:val="28"/>
          <w:szCs w:val="28"/>
          <w:lang w:val="cy-GB" w:bidi="cy-GB"/>
        </w:rPr>
        <w:t>Dyddiad cau:</w:t>
      </w:r>
      <w:r w:rsidRPr="00FD335C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 </w:t>
      </w:r>
      <w:r w:rsidR="00D81327">
        <w:rPr>
          <w:rFonts w:ascii="Arial" w:eastAsia="Arial" w:hAnsi="Arial" w:cs="Arial"/>
          <w:b/>
          <w:sz w:val="28"/>
          <w:szCs w:val="28"/>
          <w:lang w:val="cy-GB" w:bidi="cy-GB"/>
        </w:rPr>
        <w:t xml:space="preserve">14 </w:t>
      </w:r>
      <w:r w:rsidR="00512389">
        <w:rPr>
          <w:rFonts w:ascii="Arial" w:eastAsia="Arial" w:hAnsi="Arial" w:cs="Arial"/>
          <w:b/>
          <w:sz w:val="28"/>
          <w:szCs w:val="28"/>
          <w:lang w:val="cy-GB" w:bidi="cy-GB"/>
        </w:rPr>
        <w:t>Mai 2026</w:t>
      </w:r>
    </w:p>
    <w:p w14:paraId="40C9A063" w14:textId="77777777" w:rsidR="006074D1" w:rsidRPr="0010323B" w:rsidRDefault="006074D1" w:rsidP="00A17C67">
      <w:pPr>
        <w:rPr>
          <w:rFonts w:ascii="Arial" w:hAnsi="Arial" w:cs="Arial"/>
          <w:sz w:val="18"/>
        </w:rPr>
      </w:pPr>
    </w:p>
    <w:p w14:paraId="121ACB50" w14:textId="77777777" w:rsidR="0060227F" w:rsidRPr="002D7319" w:rsidRDefault="00A7001E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 xml:space="preserve">Llenwch eich manylion personol, sylwadau </w:t>
      </w:r>
      <w:r w:rsidRPr="002D7319">
        <w:rPr>
          <w:rFonts w:ascii="Arial" w:eastAsia="Arial" w:hAnsi="Arial" w:cs="Arial"/>
          <w:b/>
          <w:lang w:val="cy-GB" w:bidi="cy-GB"/>
        </w:rPr>
        <w:t>a’ch</w:t>
      </w:r>
      <w:r w:rsidRPr="002D7319">
        <w:rPr>
          <w:rFonts w:ascii="Arial" w:eastAsia="Arial" w:hAnsi="Arial" w:cs="Arial"/>
          <w:lang w:val="cy-GB" w:bidi="cy-GB"/>
        </w:rPr>
        <w:t xml:space="preserve"> Datganiad o Fuddiannau yn y ffurflen ymgynghori isod. Teipiwch yn uniongyrchol ar y ffurflen a’i harbed gyda llythrennau cyntaf eich enw (neu fodd priodol arall o’ch adnabod) cyn ei hanfon at </w:t>
      </w:r>
      <w:r w:rsidR="008B1EC4">
        <w:fldChar w:fldCharType="begin"/>
      </w:r>
      <w:r w:rsidR="008B1EC4">
        <w:instrText>HYPERLINK "mailto:AWTTC@wales.nhs.uk"</w:instrText>
      </w:r>
      <w:r w:rsidR="008B1EC4">
        <w:fldChar w:fldCharType="separate"/>
      </w:r>
      <w:r w:rsidR="008B1EC4" w:rsidRPr="002D7319">
        <w:rPr>
          <w:rStyle w:val="Hyperlink"/>
          <w:rFonts w:ascii="Arial" w:eastAsia="Arial" w:hAnsi="Arial" w:cs="Arial"/>
          <w:lang w:val="cy-GB" w:bidi="cy-GB"/>
        </w:rPr>
        <w:t>awttc@wales.nhs.uk</w:t>
      </w:r>
      <w:r w:rsidR="008B1EC4">
        <w:fldChar w:fldCharType="end"/>
      </w:r>
      <w:r w:rsidRPr="002D7319">
        <w:rPr>
          <w:rFonts w:ascii="Arial" w:eastAsia="Arial" w:hAnsi="Arial" w:cs="Arial"/>
          <w:lang w:val="cy-GB" w:bidi="cy-GB"/>
        </w:rPr>
        <w:t>.</w:t>
      </w:r>
    </w:p>
    <w:p w14:paraId="28F66B4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107DFA2E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b/>
          <w:lang w:val="cy-GB" w:bidi="cy-GB"/>
        </w:rPr>
        <w:t xml:space="preserve">Noder: </w:t>
      </w:r>
      <w:r w:rsidRPr="002D7319">
        <w:rPr>
          <w:rFonts w:ascii="Arial" w:eastAsia="Arial" w:hAnsi="Arial" w:cs="Arial"/>
          <w:lang w:val="cy-GB" w:bidi="cy-GB"/>
        </w:rPr>
        <w:t>Mae AWTTC yn casglu’r holl sylwadau a dderbyniwyd yn ystod yr ymgynghoriad mewn adroddiad i’r grŵp datblygu eu hystyried</w:t>
      </w:r>
      <w:r w:rsidR="004E33D7">
        <w:rPr>
          <w:rFonts w:ascii="Arial" w:eastAsia="Arial" w:hAnsi="Arial" w:cs="Arial"/>
          <w:lang w:val="cy-GB" w:bidi="cy-GB"/>
        </w:rPr>
        <w:t xml:space="preserve"> a’r </w:t>
      </w:r>
      <w:r w:rsidR="004E33D7" w:rsidRPr="004E33D7">
        <w:rPr>
          <w:rFonts w:ascii="Arial" w:eastAsia="Arial" w:hAnsi="Arial" w:cs="Arial"/>
          <w:lang w:val="cy-GB" w:bidi="cy-GB"/>
        </w:rPr>
        <w:t>Grŵp Cynghori Cymru Gyfan ar Bresgripsiynu (AWPAG)</w:t>
      </w:r>
      <w:r w:rsidRPr="002D7319">
        <w:rPr>
          <w:rFonts w:ascii="Arial" w:eastAsia="Arial" w:hAnsi="Arial" w:cs="Arial"/>
          <w:lang w:val="cy-GB" w:bidi="cy-GB"/>
        </w:rPr>
        <w:t>. Edrychir ar bob sylw a bydd unrhyw newidiadau i’r ddogfen a wneir yn sgil hynny yn cael eu nodi. Bydd adroddiad cryno, gan gynnwys unrhyw sylwadau a gyflwynwyd, ar gael ar gais o fewn 3 wythnos o gyhoeddi’r ddogfen orffenedig.</w:t>
      </w:r>
    </w:p>
    <w:p w14:paraId="4BF36E75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54E15DBD" w14:textId="77777777" w:rsidR="009E1AF2" w:rsidRPr="002D7319" w:rsidRDefault="009E1AF2" w:rsidP="003B1018">
      <w:pPr>
        <w:rPr>
          <w:rFonts w:ascii="Arial" w:hAnsi="Arial" w:cs="Arial"/>
        </w:rPr>
      </w:pPr>
      <w:r w:rsidRPr="002D7319">
        <w:rPr>
          <w:rFonts w:ascii="Arial" w:eastAsia="Arial" w:hAnsi="Arial" w:cs="Arial"/>
          <w:lang w:val="cy-GB" w:bidi="cy-GB"/>
        </w:rPr>
        <w:t>Mae AWTTC yn cadw’r hawl i grynhoi sylwadau, lle bernir bod hynny’n briodol, ac i beidio â chyhoeddi sylwadau os ydym o’r farn bod eu cyhoeddi yn anghyfreithlon neu’n amhriodol.</w:t>
      </w:r>
    </w:p>
    <w:p w14:paraId="64D5F054" w14:textId="77777777" w:rsidR="009E1AF2" w:rsidRPr="00175093" w:rsidRDefault="009E1AF2" w:rsidP="003B1018">
      <w:pPr>
        <w:rPr>
          <w:rFonts w:ascii="Arial" w:hAnsi="Arial" w:cs="Arial"/>
          <w:sz w:val="20"/>
        </w:rPr>
      </w:pPr>
    </w:p>
    <w:p w14:paraId="7E71AA18" w14:textId="77777777" w:rsidR="009E1AF2" w:rsidRPr="002D7319" w:rsidRDefault="009E1AF2" w:rsidP="003B1018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Drwy gyflwyno eich sylwadau, rydych yn cytuno iddynt gael eu defnyddio yn unol â’r uchod.</w:t>
      </w:r>
    </w:p>
    <w:p w14:paraId="699743EA" w14:textId="77777777" w:rsidR="00333C30" w:rsidRPr="00175093" w:rsidRDefault="00333C30" w:rsidP="00A17C67">
      <w:pPr>
        <w:rPr>
          <w:rFonts w:ascii="Arial" w:hAnsi="Arial" w:cs="Arial"/>
          <w:sz w:val="20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3044"/>
        <w:gridCol w:w="6016"/>
      </w:tblGrid>
      <w:tr w:rsidR="00333C30" w:rsidRPr="002D7319" w14:paraId="312A341C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B15691B" w14:textId="77777777" w:rsidR="00333C30" w:rsidRPr="002D7319" w:rsidRDefault="00333C30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Enw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6E2FBD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  <w:tr w:rsidR="00333C30" w:rsidRPr="002D7319" w14:paraId="2ECCDA48" w14:textId="77777777" w:rsidTr="005A7AD7">
        <w:trPr>
          <w:trHeight w:val="340"/>
        </w:trPr>
        <w:tc>
          <w:tcPr>
            <w:tcW w:w="1680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1DF6D4" w14:textId="77777777" w:rsidR="00333C30" w:rsidRPr="002D7319" w:rsidRDefault="00A17C67" w:rsidP="00A17C67">
            <w:pPr>
              <w:rPr>
                <w:rFonts w:ascii="Arial" w:hAnsi="Arial" w:cs="Arial"/>
                <w:b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Sefydliad/Cwmni</w:t>
            </w:r>
          </w:p>
        </w:tc>
        <w:tc>
          <w:tcPr>
            <w:tcW w:w="3320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9308FF" w14:textId="77777777" w:rsidR="00A17C67" w:rsidRPr="002D7319" w:rsidRDefault="00A17C67" w:rsidP="00A17C67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03DEC61D" w14:textId="77777777" w:rsidR="006074D1" w:rsidRPr="0010323B" w:rsidRDefault="006074D1" w:rsidP="00A17C67">
      <w:pPr>
        <w:rPr>
          <w:rFonts w:ascii="Arial" w:hAnsi="Arial" w:cs="Arial"/>
          <w:sz w:val="20"/>
          <w:lang w:eastAsia="en-US"/>
        </w:rPr>
      </w:pPr>
    </w:p>
    <w:p w14:paraId="146304BB" w14:textId="77777777" w:rsidR="003060B9" w:rsidRPr="002D7319" w:rsidRDefault="003060B9" w:rsidP="003060B9">
      <w:pPr>
        <w:tabs>
          <w:tab w:val="left" w:pos="2694"/>
        </w:tabs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t>Datganiad o Fuddiannau</w:t>
      </w:r>
    </w:p>
    <w:p w14:paraId="35B92445" w14:textId="77777777" w:rsidR="003060B9" w:rsidRPr="00175093" w:rsidRDefault="003060B9" w:rsidP="003060B9">
      <w:pPr>
        <w:rPr>
          <w:rFonts w:ascii="Arial" w:hAnsi="Arial" w:cs="Arial"/>
          <w:bCs/>
          <w:sz w:val="20"/>
        </w:rPr>
      </w:pPr>
    </w:p>
    <w:p w14:paraId="1AB13699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>A oes gennych unrhyw fuddiannau busnes neu bersonol a allai fod yn berthnasol i’r prosiect neu’r ddogfen dan ystyriaeth?</w:t>
      </w:r>
    </w:p>
    <w:p w14:paraId="1B8842A8" w14:textId="77777777" w:rsidR="003060B9" w:rsidRPr="003060B9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tbl>
      <w:tblPr>
        <w:tblW w:w="1327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1E0" w:firstRow="1" w:lastRow="1" w:firstColumn="1" w:lastColumn="1" w:noHBand="0" w:noVBand="0"/>
      </w:tblPr>
      <w:tblGrid>
        <w:gridCol w:w="1271"/>
        <w:gridCol w:w="1134"/>
      </w:tblGrid>
      <w:tr w:rsidR="003060B9" w:rsidRPr="002D7319" w14:paraId="1CC638A1" w14:textId="77777777" w:rsidTr="003060B9">
        <w:tc>
          <w:tcPr>
            <w:tcW w:w="2642" w:type="pct"/>
            <w:shd w:val="clear" w:color="auto" w:fill="E0E0E0"/>
            <w:vAlign w:val="center"/>
          </w:tcPr>
          <w:p w14:paraId="5571EDEA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Oes</w:t>
            </w:r>
          </w:p>
        </w:tc>
        <w:tc>
          <w:tcPr>
            <w:tcW w:w="2358" w:type="pct"/>
            <w:vAlign w:val="center"/>
          </w:tcPr>
          <w:p w14:paraId="0EC0FD68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  <w:tr w:rsidR="003060B9" w:rsidRPr="002D7319" w14:paraId="5A0C6846" w14:textId="77777777" w:rsidTr="003060B9">
        <w:tc>
          <w:tcPr>
            <w:tcW w:w="2642" w:type="pct"/>
            <w:shd w:val="clear" w:color="auto" w:fill="E0E0E0"/>
            <w:vAlign w:val="center"/>
          </w:tcPr>
          <w:p w14:paraId="7B7734A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b/>
                <w:szCs w:val="24"/>
              </w:rPr>
            </w:pPr>
            <w:r w:rsidRPr="002D7319">
              <w:rPr>
                <w:rFonts w:cs="Arial"/>
                <w:b/>
                <w:szCs w:val="24"/>
                <w:lang w:val="cy-GB" w:bidi="cy-GB"/>
              </w:rPr>
              <w:t>Nac oes</w:t>
            </w:r>
          </w:p>
        </w:tc>
        <w:tc>
          <w:tcPr>
            <w:tcW w:w="2358" w:type="pct"/>
            <w:vAlign w:val="center"/>
          </w:tcPr>
          <w:p w14:paraId="272BE567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290926B0" w14:textId="77777777" w:rsidR="003060B9" w:rsidRPr="00175093" w:rsidRDefault="003060B9" w:rsidP="003060B9">
      <w:pPr>
        <w:pStyle w:val="BodyText"/>
        <w:ind w:right="26"/>
        <w:rPr>
          <w:rFonts w:cs="Arial"/>
          <w:sz w:val="20"/>
          <w:szCs w:val="24"/>
        </w:rPr>
      </w:pPr>
    </w:p>
    <w:p w14:paraId="5F1DFEEF" w14:textId="77777777" w:rsidR="003060B9" w:rsidRPr="002D7319" w:rsidRDefault="003060B9" w:rsidP="003060B9">
      <w:pPr>
        <w:pStyle w:val="BodyText"/>
        <w:ind w:right="26"/>
        <w:rPr>
          <w:rFonts w:cs="Arial"/>
          <w:szCs w:val="24"/>
        </w:rPr>
      </w:pPr>
      <w:r w:rsidRPr="002D7319">
        <w:rPr>
          <w:rFonts w:cs="Arial"/>
          <w:szCs w:val="24"/>
          <w:lang w:val="cy-GB" w:bidi="cy-GB"/>
        </w:rPr>
        <w:t xml:space="preserve">Os </w:t>
      </w:r>
      <w:r w:rsidRPr="002D7319">
        <w:rPr>
          <w:rFonts w:cs="Arial"/>
          <w:b/>
          <w:szCs w:val="24"/>
          <w:lang w:val="cy-GB" w:bidi="cy-GB"/>
        </w:rPr>
        <w:t>oes</w:t>
      </w:r>
      <w:r w:rsidRPr="002D7319">
        <w:rPr>
          <w:rFonts w:cs="Arial"/>
          <w:szCs w:val="24"/>
          <w:lang w:val="cy-GB" w:bidi="cy-GB"/>
        </w:rPr>
        <w:t>, rhowch fanylion isod:</w:t>
      </w:r>
    </w:p>
    <w:p w14:paraId="1CC9FE3A" w14:textId="77777777" w:rsidR="003060B9" w:rsidRPr="003060B9" w:rsidRDefault="003060B9" w:rsidP="003060B9">
      <w:pPr>
        <w:pStyle w:val="BodyText"/>
        <w:ind w:right="26"/>
        <w:rPr>
          <w:rFonts w:cs="Arial"/>
          <w:sz w:val="18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60"/>
      </w:tblGrid>
      <w:tr w:rsidR="003060B9" w:rsidRPr="002D7319" w14:paraId="5FAEE28F" w14:textId="77777777" w:rsidTr="002E4E3D">
        <w:trPr>
          <w:trHeight w:val="1134"/>
        </w:trPr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0C2AC406" w14:textId="77777777" w:rsidR="003060B9" w:rsidRPr="002D7319" w:rsidRDefault="003060B9" w:rsidP="002E4E3D">
            <w:pPr>
              <w:pStyle w:val="BodyText"/>
              <w:ind w:right="26"/>
              <w:rPr>
                <w:rFonts w:cs="Arial"/>
                <w:szCs w:val="24"/>
              </w:rPr>
            </w:pPr>
          </w:p>
        </w:tc>
      </w:tr>
    </w:tbl>
    <w:p w14:paraId="5336739F" w14:textId="77777777" w:rsidR="003060B9" w:rsidRPr="0010323B" w:rsidRDefault="003060B9" w:rsidP="003060B9">
      <w:pPr>
        <w:rPr>
          <w:rFonts w:ascii="Arial" w:hAnsi="Arial" w:cs="Arial"/>
          <w:sz w:val="20"/>
          <w:lang w:eastAsia="en-US"/>
        </w:rPr>
      </w:pPr>
    </w:p>
    <w:p w14:paraId="6AFE7546" w14:textId="77777777" w:rsidR="003060B9" w:rsidRDefault="003060B9" w:rsidP="003060B9">
      <w:pPr>
        <w:rPr>
          <w:rFonts w:ascii="Arial" w:hAnsi="Arial" w:cs="Arial"/>
          <w:b/>
          <w:lang w:eastAsia="en-US"/>
        </w:rPr>
      </w:pPr>
      <w:proofErr w:type="spellStart"/>
      <w:r w:rsidRPr="00DD53B7">
        <w:rPr>
          <w:rFonts w:ascii="Arial" w:hAnsi="Arial" w:cs="Arial"/>
          <w:b/>
          <w:lang w:eastAsia="en-US"/>
        </w:rPr>
        <w:t>Sylwadau</w:t>
      </w:r>
      <w:proofErr w:type="spellEnd"/>
      <w:r w:rsidRPr="00DD53B7">
        <w:rPr>
          <w:rFonts w:ascii="Arial" w:hAnsi="Arial" w:cs="Arial"/>
          <w:b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b/>
          <w:lang w:eastAsia="en-US"/>
        </w:rPr>
        <w:t>dienw</w:t>
      </w:r>
      <w:proofErr w:type="spellEnd"/>
    </w:p>
    <w:p w14:paraId="3EE5E874" w14:textId="77777777" w:rsidR="003060B9" w:rsidRPr="00175093" w:rsidRDefault="003060B9" w:rsidP="003060B9">
      <w:pPr>
        <w:rPr>
          <w:rFonts w:ascii="Arial" w:hAnsi="Arial" w:cs="Arial"/>
          <w:b/>
          <w:sz w:val="20"/>
          <w:highlight w:val="yellow"/>
          <w:lang w:eastAsia="en-US"/>
        </w:rPr>
      </w:pPr>
    </w:p>
    <w:p w14:paraId="151384E2" w14:textId="77777777" w:rsidR="003060B9" w:rsidRPr="009C5A61" w:rsidRDefault="003060B9" w:rsidP="003060B9">
      <w:pPr>
        <w:rPr>
          <w:rFonts w:ascii="Arial" w:hAnsi="Arial" w:cs="Arial"/>
          <w:highlight w:val="yellow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ac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ochr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â'ch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gânt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cynnwys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yr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sy’n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ystyried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gan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grŵp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datblygu</w:t>
      </w:r>
      <w:proofErr w:type="spellEnd"/>
      <w:r w:rsidRPr="00DD53B7">
        <w:rPr>
          <w:rFonts w:ascii="Arial" w:hAnsi="Arial" w:cs="Arial"/>
          <w:lang w:eastAsia="en-US"/>
        </w:rPr>
        <w:t xml:space="preserve"> ac AWPAG. </w:t>
      </w:r>
      <w:proofErr w:type="spellStart"/>
      <w:r w:rsidRPr="00DD53B7">
        <w:rPr>
          <w:rFonts w:ascii="Arial" w:hAnsi="Arial" w:cs="Arial"/>
          <w:lang w:eastAsia="en-US"/>
        </w:rPr>
        <w:t>Ydych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chi'n</w:t>
      </w:r>
      <w:proofErr w:type="spellEnd"/>
      <w:r w:rsidRPr="00DD53B7">
        <w:rPr>
          <w:rFonts w:ascii="Arial" w:hAnsi="Arial" w:cs="Arial"/>
          <w:lang w:eastAsia="en-US"/>
        </w:rPr>
        <w:t xml:space="preserve"> hapus </w:t>
      </w:r>
      <w:proofErr w:type="spellStart"/>
      <w:r w:rsidRPr="00DD53B7">
        <w:rPr>
          <w:rFonts w:ascii="Arial" w:hAnsi="Arial" w:cs="Arial"/>
          <w:lang w:eastAsia="en-US"/>
        </w:rPr>
        <w:t>i'ch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 xml:space="preserve"> pan </w:t>
      </w:r>
      <w:proofErr w:type="spellStart"/>
      <w:r w:rsidRPr="00DD53B7">
        <w:rPr>
          <w:rFonts w:ascii="Arial" w:hAnsi="Arial" w:cs="Arial"/>
          <w:lang w:eastAsia="en-US"/>
        </w:rPr>
        <w:t>ddaw'r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adroddiad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cryno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ar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cyhoedd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ddiweddarach</w:t>
      </w:r>
      <w:proofErr w:type="spellEnd"/>
      <w:r w:rsidRPr="00DD53B7">
        <w:rPr>
          <w:rFonts w:ascii="Arial" w:hAnsi="Arial" w:cs="Arial"/>
          <w:lang w:eastAsia="en-US"/>
        </w:rPr>
        <w:t>? (</w:t>
      </w:r>
      <w:proofErr w:type="spellStart"/>
      <w:r w:rsidRPr="00DD53B7">
        <w:rPr>
          <w:rFonts w:ascii="Arial" w:hAnsi="Arial" w:cs="Arial"/>
          <w:lang w:eastAsia="en-US"/>
        </w:rPr>
        <w:t>Dilëwch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fel</w:t>
      </w:r>
      <w:proofErr w:type="spellEnd"/>
      <w:r w:rsidRPr="00DD53B7">
        <w:rPr>
          <w:rFonts w:ascii="Arial" w:hAnsi="Arial" w:cs="Arial"/>
          <w:lang w:eastAsia="en-US"/>
        </w:rPr>
        <w:t xml:space="preserve"> y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briodol</w:t>
      </w:r>
      <w:proofErr w:type="spellEnd"/>
      <w:r w:rsidRPr="00DD53B7">
        <w:rPr>
          <w:rFonts w:ascii="Arial" w:hAnsi="Arial" w:cs="Arial"/>
          <w:lang w:eastAsia="en-US"/>
        </w:rPr>
        <w:t>)</w:t>
      </w:r>
    </w:p>
    <w:p w14:paraId="28DD844E" w14:textId="77777777" w:rsidR="003060B9" w:rsidRPr="0010323B" w:rsidRDefault="003060B9" w:rsidP="003060B9">
      <w:pPr>
        <w:rPr>
          <w:rFonts w:ascii="Arial" w:hAnsi="Arial" w:cs="Arial"/>
          <w:sz w:val="22"/>
          <w:highlight w:val="yellow"/>
          <w:lang w:eastAsia="en-US"/>
        </w:rPr>
      </w:pPr>
    </w:p>
    <w:p w14:paraId="552972A3" w14:textId="77777777" w:rsidR="003060B9" w:rsidRPr="00DD53B7" w:rsidRDefault="003060B9" w:rsidP="003060B9">
      <w:pPr>
        <w:jc w:val="center"/>
        <w:rPr>
          <w:rFonts w:ascii="Arial" w:hAnsi="Arial" w:cs="Arial"/>
          <w:lang w:eastAsia="en-US"/>
        </w:rPr>
      </w:pP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  <w:t>/</w:t>
      </w:r>
      <w:r w:rsidRPr="00DD53B7">
        <w:rPr>
          <w:rFonts w:ascii="Arial" w:hAnsi="Arial" w:cs="Arial"/>
          <w:lang w:eastAsia="en-US"/>
        </w:rPr>
        <w:tab/>
      </w:r>
      <w:r w:rsidRPr="00DD53B7">
        <w:rPr>
          <w:rFonts w:ascii="Arial" w:hAnsi="Arial" w:cs="Arial"/>
          <w:lang w:eastAsia="en-US"/>
        </w:rPr>
        <w:tab/>
      </w:r>
      <w:proofErr w:type="spellStart"/>
      <w:r w:rsidRPr="00DD53B7">
        <w:rPr>
          <w:rFonts w:ascii="Arial" w:hAnsi="Arial" w:cs="Arial"/>
          <w:lang w:eastAsia="en-US"/>
        </w:rPr>
        <w:t>Nac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ydw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hoffwn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i'm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sylwadau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fod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proofErr w:type="gramStart"/>
      <w:r w:rsidRPr="00DD53B7">
        <w:rPr>
          <w:rFonts w:ascii="Arial" w:hAnsi="Arial" w:cs="Arial"/>
          <w:lang w:eastAsia="en-US"/>
        </w:rPr>
        <w:t>ddienw</w:t>
      </w:r>
      <w:proofErr w:type="spellEnd"/>
      <w:r w:rsidRPr="00DD53B7">
        <w:rPr>
          <w:rFonts w:ascii="Arial" w:hAnsi="Arial" w:cs="Arial"/>
          <w:lang w:eastAsia="en-US"/>
        </w:rPr>
        <w:t>)*</w:t>
      </w:r>
      <w:proofErr w:type="gramEnd"/>
    </w:p>
    <w:p w14:paraId="321FA9F0" w14:textId="77777777" w:rsidR="003060B9" w:rsidRPr="0010323B" w:rsidRDefault="003060B9" w:rsidP="003060B9">
      <w:pPr>
        <w:rPr>
          <w:rFonts w:ascii="Arial" w:hAnsi="Arial" w:cs="Arial"/>
          <w:sz w:val="22"/>
          <w:lang w:eastAsia="en-US"/>
        </w:rPr>
      </w:pPr>
    </w:p>
    <w:p w14:paraId="03C7240C" w14:textId="77777777" w:rsidR="003060B9" w:rsidRPr="001F3B35" w:rsidRDefault="003060B9" w:rsidP="003060B9">
      <w:pPr>
        <w:rPr>
          <w:rFonts w:ascii="Arial" w:hAnsi="Arial" w:cs="Arial"/>
          <w:lang w:eastAsia="en-US"/>
        </w:rPr>
      </w:pPr>
      <w:r w:rsidRPr="00DD53B7">
        <w:rPr>
          <w:rFonts w:ascii="Arial" w:hAnsi="Arial" w:cs="Arial"/>
          <w:lang w:eastAsia="en-US"/>
        </w:rPr>
        <w:t xml:space="preserve">* </w:t>
      </w:r>
      <w:proofErr w:type="spellStart"/>
      <w:r w:rsidRPr="00DD53B7">
        <w:rPr>
          <w:rFonts w:ascii="Arial" w:hAnsi="Arial" w:cs="Arial"/>
          <w:lang w:eastAsia="en-US"/>
        </w:rPr>
        <w:t>Nodwch</w:t>
      </w:r>
      <w:proofErr w:type="spellEnd"/>
      <w:r w:rsidRPr="00DD53B7">
        <w:rPr>
          <w:rFonts w:ascii="Arial" w:hAnsi="Arial" w:cs="Arial"/>
          <w:lang w:eastAsia="en-US"/>
        </w:rPr>
        <w:t xml:space="preserve"> - </w:t>
      </w:r>
      <w:proofErr w:type="spellStart"/>
      <w:r w:rsidRPr="00DD53B7">
        <w:rPr>
          <w:rFonts w:ascii="Arial" w:hAnsi="Arial" w:cs="Arial"/>
          <w:lang w:eastAsia="en-US"/>
        </w:rPr>
        <w:t>bydd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enw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eich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sefydliad</w:t>
      </w:r>
      <w:proofErr w:type="spellEnd"/>
      <w:r w:rsidRPr="00DD53B7">
        <w:rPr>
          <w:rFonts w:ascii="Arial" w:hAnsi="Arial" w:cs="Arial"/>
          <w:lang w:eastAsia="en-US"/>
        </w:rPr>
        <w:t>/</w:t>
      </w:r>
      <w:proofErr w:type="spellStart"/>
      <w:r w:rsidRPr="00DD53B7">
        <w:rPr>
          <w:rFonts w:ascii="Arial" w:hAnsi="Arial" w:cs="Arial"/>
          <w:lang w:eastAsia="en-US"/>
        </w:rPr>
        <w:t>cwmni</w:t>
      </w:r>
      <w:proofErr w:type="spellEnd"/>
      <w:r w:rsidRPr="00DD53B7">
        <w:rPr>
          <w:rFonts w:ascii="Arial" w:hAnsi="Arial" w:cs="Arial"/>
          <w:lang w:eastAsia="en-US"/>
        </w:rPr>
        <w:t xml:space="preserve"> (</w:t>
      </w:r>
      <w:proofErr w:type="spellStart"/>
      <w:r w:rsidRPr="00DD53B7">
        <w:rPr>
          <w:rFonts w:ascii="Arial" w:hAnsi="Arial" w:cs="Arial"/>
          <w:lang w:eastAsia="en-US"/>
        </w:rPr>
        <w:t>lle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bo'n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berthnasol</w:t>
      </w:r>
      <w:proofErr w:type="spellEnd"/>
      <w:r w:rsidRPr="00DD53B7">
        <w:rPr>
          <w:rFonts w:ascii="Arial" w:hAnsi="Arial" w:cs="Arial"/>
          <w:lang w:eastAsia="en-US"/>
        </w:rPr>
        <w:t xml:space="preserve">) bob </w:t>
      </w:r>
      <w:proofErr w:type="spellStart"/>
      <w:r w:rsidRPr="00DD53B7">
        <w:rPr>
          <w:rFonts w:ascii="Arial" w:hAnsi="Arial" w:cs="Arial"/>
          <w:lang w:eastAsia="en-US"/>
        </w:rPr>
        <w:t>amser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yn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cael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ei</w:t>
      </w:r>
      <w:proofErr w:type="spellEnd"/>
      <w:r w:rsidRPr="00DD53B7">
        <w:rPr>
          <w:rFonts w:ascii="Arial" w:hAnsi="Arial" w:cs="Arial"/>
          <w:lang w:eastAsia="en-US"/>
        </w:rPr>
        <w:t xml:space="preserve"> </w:t>
      </w:r>
      <w:proofErr w:type="spellStart"/>
      <w:r w:rsidRPr="00DD53B7">
        <w:rPr>
          <w:rFonts w:ascii="Arial" w:hAnsi="Arial" w:cs="Arial"/>
          <w:lang w:eastAsia="en-US"/>
        </w:rPr>
        <w:t>gynnwys</w:t>
      </w:r>
      <w:proofErr w:type="spellEnd"/>
      <w:r w:rsidRPr="00DD53B7">
        <w:rPr>
          <w:rFonts w:ascii="Arial" w:hAnsi="Arial" w:cs="Arial"/>
          <w:lang w:eastAsia="en-US"/>
        </w:rPr>
        <w:t>.</w:t>
      </w:r>
    </w:p>
    <w:p w14:paraId="045A7D40" w14:textId="77777777" w:rsidR="00D81327" w:rsidRDefault="00D81327" w:rsidP="00A17C67">
      <w:pPr>
        <w:rPr>
          <w:rFonts w:ascii="Arial" w:eastAsia="Arial" w:hAnsi="Arial" w:cs="Arial"/>
          <w:b/>
          <w:lang w:val="cy-GB" w:bidi="cy-GB"/>
        </w:rPr>
      </w:pPr>
    </w:p>
    <w:p w14:paraId="09BE9B42" w14:textId="780574B0" w:rsidR="00A17C67" w:rsidRPr="002D7319" w:rsidRDefault="00DE6BCE" w:rsidP="00A17C67">
      <w:pPr>
        <w:rPr>
          <w:rFonts w:ascii="Arial" w:hAnsi="Arial" w:cs="Arial"/>
          <w:b/>
        </w:rPr>
      </w:pPr>
      <w:r w:rsidRPr="002D7319">
        <w:rPr>
          <w:rFonts w:ascii="Arial" w:eastAsia="Arial" w:hAnsi="Arial" w:cs="Arial"/>
          <w:b/>
          <w:lang w:val="cy-GB" w:bidi="cy-GB"/>
        </w:rPr>
        <w:lastRenderedPageBreak/>
        <w:t>Sylwadau ar yr ymgynghoriad</w:t>
      </w:r>
    </w:p>
    <w:p w14:paraId="7056DD9C" w14:textId="77777777" w:rsidR="002C2EFE" w:rsidRPr="00990DFC" w:rsidRDefault="002C2EFE" w:rsidP="00A17C67">
      <w:pPr>
        <w:rPr>
          <w:rFonts w:ascii="Arial" w:hAnsi="Arial" w:cs="Arial"/>
          <w:bCs/>
          <w:lang w:eastAsia="en-US"/>
        </w:rPr>
      </w:pPr>
    </w:p>
    <w:p w14:paraId="4F809113" w14:textId="0AEF6049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bookmarkStart w:id="0" w:name="_Hlk105486759"/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ychwanegu</w:t>
      </w:r>
      <w:r w:rsidRPr="00DE6BCE">
        <w:rPr>
          <w:rFonts w:ascii="Arial" w:eastAsia="Arial" w:hAnsi="Arial" w:cs="Arial"/>
          <w:lang w:val="cy-GB" w:bidi="cy-GB"/>
        </w:rPr>
        <w:t xml:space="preserve"> at y ddogfen </w:t>
      </w:r>
      <w:r w:rsidR="006E1ACF" w:rsidRPr="00AE0C95">
        <w:rPr>
          <w:rFonts w:ascii="Arial" w:hAnsi="Arial" w:cs="Arial"/>
          <w:b/>
          <w:color w:val="212529"/>
        </w:rPr>
        <w:t xml:space="preserve">All Wales </w:t>
      </w:r>
      <w:r w:rsidR="006E1ACF">
        <w:rPr>
          <w:rFonts w:ascii="Arial" w:hAnsi="Arial" w:cs="Arial"/>
          <w:b/>
          <w:color w:val="212529"/>
        </w:rPr>
        <w:t>guidance on adherence aids</w:t>
      </w:r>
      <w:r w:rsidRPr="00DE6BCE">
        <w:rPr>
          <w:rFonts w:ascii="Arial" w:eastAsia="Arial" w:hAnsi="Arial" w:cs="Arial"/>
          <w:lang w:val="cy-GB" w:bidi="cy-GB"/>
        </w:rPr>
        <w:t>?</w:t>
      </w:r>
      <w:bookmarkEnd w:id="0"/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6C1A76F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124A52DB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485963F0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85BD9D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2E413759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16F52C00" w14:textId="6F0B3699" w:rsidR="002C2EFE" w:rsidRPr="00DE6BCE" w:rsidRDefault="002C2EFE" w:rsidP="002C2EFE">
      <w:pPr>
        <w:spacing w:after="240"/>
        <w:rPr>
          <w:rFonts w:ascii="Arial" w:hAnsi="Arial" w:cs="Arial"/>
          <w:lang w:eastAsia="en-US"/>
        </w:rPr>
      </w:pPr>
      <w:r w:rsidRPr="00DE6BCE">
        <w:rPr>
          <w:rFonts w:ascii="Arial" w:eastAsia="Arial" w:hAnsi="Arial" w:cs="Arial"/>
          <w:lang w:val="cy-GB" w:bidi="cy-GB"/>
        </w:rPr>
        <w:t xml:space="preserve">A oes unrhyw beth yr hoffech ei weld yn cael ei </w:t>
      </w:r>
      <w:r w:rsidRPr="00DE6BCE">
        <w:rPr>
          <w:rFonts w:ascii="Arial" w:eastAsia="Arial" w:hAnsi="Arial" w:cs="Arial"/>
          <w:b/>
          <w:lang w:val="cy-GB" w:bidi="cy-GB"/>
        </w:rPr>
        <w:t>dynnu</w:t>
      </w:r>
      <w:r w:rsidRPr="00DE6BCE">
        <w:rPr>
          <w:rFonts w:ascii="Arial" w:eastAsia="Arial" w:hAnsi="Arial" w:cs="Arial"/>
          <w:lang w:val="cy-GB" w:bidi="cy-GB"/>
        </w:rPr>
        <w:t xml:space="preserve"> o’r ddogfen </w:t>
      </w:r>
      <w:r w:rsidR="006E1ACF" w:rsidRPr="00AE0C95">
        <w:rPr>
          <w:rFonts w:ascii="Arial" w:hAnsi="Arial" w:cs="Arial"/>
          <w:b/>
          <w:color w:val="212529"/>
        </w:rPr>
        <w:t xml:space="preserve">All Wales </w:t>
      </w:r>
      <w:r w:rsidR="006E1ACF">
        <w:rPr>
          <w:rFonts w:ascii="Arial" w:hAnsi="Arial" w:cs="Arial"/>
          <w:b/>
          <w:color w:val="212529"/>
        </w:rPr>
        <w:t>guidance on adherence aids</w:t>
      </w:r>
      <w:r w:rsidRPr="00DE6BCE">
        <w:rPr>
          <w:rFonts w:ascii="Arial" w:eastAsia="Arial" w:hAnsi="Arial" w:cs="Arial"/>
          <w:lang w:val="cy-GB" w:bidi="cy-GB"/>
        </w:rPr>
        <w:t>?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9060"/>
      </w:tblGrid>
      <w:tr w:rsidR="002C2EFE" w:rsidRPr="002D7319" w14:paraId="674482AD" w14:textId="77777777" w:rsidTr="005A7AD7">
        <w:tc>
          <w:tcPr>
            <w:tcW w:w="5000" w:type="pct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</w:tcPr>
          <w:p w14:paraId="56A5A73C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2C0D7B38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  <w:p w14:paraId="1C3CE5B1" w14:textId="77777777" w:rsidR="002C2EFE" w:rsidRPr="002D7319" w:rsidRDefault="002C2EFE" w:rsidP="000C0CD2">
            <w:pPr>
              <w:rPr>
                <w:rFonts w:ascii="Arial" w:hAnsi="Arial" w:cs="Arial"/>
                <w:b/>
                <w:lang w:eastAsia="en-US"/>
              </w:rPr>
            </w:pPr>
          </w:p>
        </w:tc>
      </w:tr>
    </w:tbl>
    <w:p w14:paraId="4A561CB6" w14:textId="77777777" w:rsidR="002C2EFE" w:rsidRPr="00990DFC" w:rsidRDefault="002C2EFE" w:rsidP="002C2EFE">
      <w:pPr>
        <w:rPr>
          <w:rFonts w:ascii="Arial" w:hAnsi="Arial" w:cs="Arial"/>
          <w:bCs/>
          <w:lang w:eastAsia="en-US"/>
        </w:rPr>
      </w:pPr>
    </w:p>
    <w:p w14:paraId="6498413D" w14:textId="77777777" w:rsidR="002C2EFE" w:rsidRPr="002D7319" w:rsidRDefault="00DE6BCE" w:rsidP="002C2EFE">
      <w:pPr>
        <w:rPr>
          <w:rFonts w:ascii="Arial" w:hAnsi="Arial" w:cs="Arial"/>
          <w:b/>
          <w:lang w:eastAsia="en-US"/>
        </w:rPr>
      </w:pPr>
      <w:bookmarkStart w:id="1" w:name="_Hlk105486785"/>
      <w:r>
        <w:rPr>
          <w:rFonts w:ascii="Arial" w:eastAsia="Arial" w:hAnsi="Arial" w:cs="Arial"/>
          <w:b/>
          <w:lang w:val="cy-GB" w:bidi="cy-GB"/>
        </w:rPr>
        <w:t>Cyflwynwch unrhyw sylwadau pellach gan ddefnyddio’r tabl isod.</w:t>
      </w:r>
      <w:bookmarkEnd w:id="1"/>
    </w:p>
    <w:p w14:paraId="400BBA2B" w14:textId="77777777" w:rsidR="006074D1" w:rsidRPr="002D7319" w:rsidRDefault="006074D1" w:rsidP="00A17C67">
      <w:pPr>
        <w:rPr>
          <w:rFonts w:ascii="Arial" w:hAnsi="Arial" w:cs="Arial"/>
          <w:lang w:eastAsia="en-US"/>
        </w:rPr>
      </w:pPr>
    </w:p>
    <w:tbl>
      <w:tblPr>
        <w:tblW w:w="5000" w:type="pct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CellMar>
          <w:top w:w="28" w:type="dxa"/>
          <w:bottom w:w="28" w:type="dxa"/>
        </w:tblCellMar>
        <w:tblLook w:val="0000" w:firstRow="0" w:lastRow="0" w:firstColumn="0" w:lastColumn="0" w:noHBand="0" w:noVBand="0"/>
      </w:tblPr>
      <w:tblGrid>
        <w:gridCol w:w="2180"/>
        <w:gridCol w:w="6880"/>
      </w:tblGrid>
      <w:tr w:rsidR="00A17C67" w:rsidRPr="002D7319" w14:paraId="3A88D333" w14:textId="77777777" w:rsidTr="003062A9">
        <w:trPr>
          <w:trHeight w:val="527"/>
          <w:tblHeader/>
        </w:trPr>
        <w:tc>
          <w:tcPr>
            <w:tcW w:w="1203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CF1EAE0" w14:textId="77777777" w:rsidR="005A7AD7" w:rsidRDefault="00A17C67" w:rsidP="00DE6BCE">
            <w:pPr>
              <w:rPr>
                <w:rFonts w:ascii="Arial" w:eastAsia="Arial" w:hAnsi="Arial" w:cs="Arial"/>
                <w:b/>
                <w:lang w:val="cy-GB" w:bidi="cy-GB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tudalen/</w:t>
            </w:r>
          </w:p>
          <w:p w14:paraId="07CC5265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rhif adran/</w:t>
            </w:r>
            <w:r w:rsidRPr="002D7319">
              <w:rPr>
                <w:rFonts w:ascii="Arial" w:eastAsia="Arial" w:hAnsi="Arial" w:cs="Arial"/>
                <w:b/>
                <w:lang w:val="cy-GB" w:bidi="cy-GB"/>
              </w:rPr>
              <w:br/>
              <w:t>rhif llinell</w:t>
            </w:r>
          </w:p>
        </w:tc>
        <w:tc>
          <w:tcPr>
            <w:tcW w:w="3797" w:type="pct"/>
            <w:shd w:val="clear" w:color="auto" w:fill="E0E0E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48196F3" w14:textId="77777777" w:rsidR="00A17C67" w:rsidRPr="002D7319" w:rsidRDefault="00A17C67" w:rsidP="00DE6BCE">
            <w:pPr>
              <w:rPr>
                <w:rFonts w:ascii="Arial" w:hAnsi="Arial" w:cs="Arial"/>
                <w:b/>
                <w:bCs/>
                <w:lang w:eastAsia="en-US"/>
              </w:rPr>
            </w:pPr>
            <w:r w:rsidRPr="002D7319">
              <w:rPr>
                <w:rFonts w:ascii="Arial" w:eastAsia="Arial" w:hAnsi="Arial" w:cs="Arial"/>
                <w:b/>
                <w:lang w:val="cy-GB" w:bidi="cy-GB"/>
              </w:rPr>
              <w:t>Sylw</w:t>
            </w:r>
          </w:p>
        </w:tc>
      </w:tr>
      <w:tr w:rsidR="00A17C67" w:rsidRPr="002D7319" w14:paraId="2931E46B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E1B2D1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39D6B7F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60F7808A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A14AB5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5FD4973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84BAA21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0B1E14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8DA6FA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3D824BED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CA574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832DD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1552AE6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A78D20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8DDF026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009F59F0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FF8B18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BE7BC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58BD9BA2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C49FB17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329652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  <w:tr w:rsidR="00A17C67" w:rsidRPr="002D7319" w14:paraId="74011B98" w14:textId="77777777" w:rsidTr="005A7AD7">
        <w:trPr>
          <w:trHeight w:val="340"/>
        </w:trPr>
        <w:tc>
          <w:tcPr>
            <w:tcW w:w="1203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087981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  <w:tc>
          <w:tcPr>
            <w:tcW w:w="3797" w:type="pct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2A3A08" w14:textId="77777777" w:rsidR="00A17C67" w:rsidRPr="002D7319" w:rsidRDefault="00A17C67" w:rsidP="007C24CF">
            <w:pPr>
              <w:rPr>
                <w:rFonts w:ascii="Arial" w:hAnsi="Arial" w:cs="Arial"/>
                <w:lang w:eastAsia="en-US"/>
              </w:rPr>
            </w:pPr>
          </w:p>
        </w:tc>
      </w:tr>
    </w:tbl>
    <w:p w14:paraId="698C9C7D" w14:textId="77777777" w:rsidR="002C2EFE" w:rsidRPr="00990DFC" w:rsidRDefault="002C2EFE">
      <w:pPr>
        <w:rPr>
          <w:rFonts w:ascii="Arial" w:hAnsi="Arial" w:cs="Arial"/>
          <w:bCs/>
        </w:rPr>
      </w:pPr>
    </w:p>
    <w:sectPr w:rsidR="002C2EFE" w:rsidRPr="00990DFC" w:rsidSect="002D7319">
      <w:headerReference w:type="default" r:id="rId6"/>
      <w:footerReference w:type="even" r:id="rId7"/>
      <w:headerReference w:type="first" r:id="rId8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2454D" w14:textId="77777777" w:rsidR="008C13A5" w:rsidRDefault="008C13A5">
      <w:r>
        <w:separator/>
      </w:r>
    </w:p>
  </w:endnote>
  <w:endnote w:type="continuationSeparator" w:id="0">
    <w:p w14:paraId="035133F9" w14:textId="77777777" w:rsidR="008C13A5" w:rsidRDefault="008C13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17CB1E" w14:textId="77777777" w:rsidR="006074D1" w:rsidRDefault="00696FCA" w:rsidP="00E4411D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  <w:lang w:val="cy-GB" w:bidi="cy-GB"/>
      </w:rPr>
      <w:fldChar w:fldCharType="begin"/>
    </w:r>
    <w:r w:rsidR="006074D1">
      <w:rPr>
        <w:rStyle w:val="PageNumber"/>
        <w:lang w:val="cy-GB" w:bidi="cy-GB"/>
      </w:rPr>
      <w:instrText xml:space="preserve">PAGE  </w:instrText>
    </w:r>
    <w:r>
      <w:rPr>
        <w:rStyle w:val="PageNumber"/>
        <w:lang w:val="cy-GB" w:bidi="cy-GB"/>
      </w:rPr>
      <w:fldChar w:fldCharType="end"/>
    </w:r>
  </w:p>
  <w:p w14:paraId="1AD8230E" w14:textId="77777777" w:rsidR="006074D1" w:rsidRDefault="006074D1" w:rsidP="002455E5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1FE4D1" w14:textId="77777777" w:rsidR="008C13A5" w:rsidRDefault="008C13A5">
      <w:r>
        <w:separator/>
      </w:r>
    </w:p>
  </w:footnote>
  <w:footnote w:type="continuationSeparator" w:id="0">
    <w:p w14:paraId="1904B5C3" w14:textId="77777777" w:rsidR="008C13A5" w:rsidRDefault="008C13A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4AAA3" w14:textId="77777777" w:rsidR="006074D1" w:rsidRDefault="006074D1" w:rsidP="002455E5">
    <w:pPr>
      <w:pStyle w:val="Header"/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912EC2" w14:textId="77777777" w:rsidR="007C24CF" w:rsidRDefault="001032A7">
    <w:pPr>
      <w:pStyle w:val="Header"/>
    </w:pPr>
    <w:r>
      <w:rPr>
        <w:noProof/>
      </w:rPr>
      <w:drawing>
        <wp:anchor distT="0" distB="0" distL="114300" distR="114300" simplePos="0" relativeHeight="251657728" behindDoc="0" locked="0" layoutInCell="1" allowOverlap="1" wp14:anchorId="3CA031DA" wp14:editId="68A54119">
          <wp:simplePos x="0" y="0"/>
          <wp:positionH relativeFrom="column">
            <wp:posOffset>2263775</wp:posOffset>
          </wp:positionH>
          <wp:positionV relativeFrom="paragraph">
            <wp:posOffset>-450215</wp:posOffset>
          </wp:positionV>
          <wp:extent cx="4038600" cy="733425"/>
          <wp:effectExtent l="0" t="0" r="0" b="0"/>
          <wp:wrapSquare wrapText="bothSides"/>
          <wp:docPr id="1" name="Picture 0" descr="AWTTC-Welsh_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0" descr="AWTTC-Welsh_RGB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469" t="28062" r="6526" b="34782"/>
                  <a:stretch>
                    <a:fillRect/>
                  </a:stretch>
                </pic:blipFill>
                <pic:spPr bwMode="auto">
                  <a:xfrm>
                    <a:off x="0" y="0"/>
                    <a:ext cx="4038600" cy="733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efaultTabStop w:val="720"/>
  <w:drawingGridHorizontalSpacing w:val="12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C13A5"/>
    <w:rsid w:val="0001153E"/>
    <w:rsid w:val="00026BB5"/>
    <w:rsid w:val="00045EA1"/>
    <w:rsid w:val="0006393D"/>
    <w:rsid w:val="000C0CD2"/>
    <w:rsid w:val="0010323B"/>
    <w:rsid w:val="001032A7"/>
    <w:rsid w:val="00112951"/>
    <w:rsid w:val="001303F5"/>
    <w:rsid w:val="00160C24"/>
    <w:rsid w:val="001716DC"/>
    <w:rsid w:val="00175093"/>
    <w:rsid w:val="001B148C"/>
    <w:rsid w:val="001B7614"/>
    <w:rsid w:val="001C4BAC"/>
    <w:rsid w:val="001F4E15"/>
    <w:rsid w:val="00203648"/>
    <w:rsid w:val="00231330"/>
    <w:rsid w:val="0023153E"/>
    <w:rsid w:val="002455E5"/>
    <w:rsid w:val="00253559"/>
    <w:rsid w:val="002C2EFE"/>
    <w:rsid w:val="002D7319"/>
    <w:rsid w:val="003060B9"/>
    <w:rsid w:val="003062A9"/>
    <w:rsid w:val="00307AD6"/>
    <w:rsid w:val="00333C30"/>
    <w:rsid w:val="00374F4A"/>
    <w:rsid w:val="00375823"/>
    <w:rsid w:val="003B1018"/>
    <w:rsid w:val="003C6BB4"/>
    <w:rsid w:val="00423E81"/>
    <w:rsid w:val="00433634"/>
    <w:rsid w:val="00456DF1"/>
    <w:rsid w:val="004B0982"/>
    <w:rsid w:val="004E33D7"/>
    <w:rsid w:val="004E4591"/>
    <w:rsid w:val="00512389"/>
    <w:rsid w:val="00534D72"/>
    <w:rsid w:val="00592733"/>
    <w:rsid w:val="00592BFD"/>
    <w:rsid w:val="005A2DEE"/>
    <w:rsid w:val="005A7AD7"/>
    <w:rsid w:val="005E1B48"/>
    <w:rsid w:val="0060227F"/>
    <w:rsid w:val="006044FA"/>
    <w:rsid w:val="006074D1"/>
    <w:rsid w:val="00646D4E"/>
    <w:rsid w:val="00696FCA"/>
    <w:rsid w:val="006D4689"/>
    <w:rsid w:val="006D7C37"/>
    <w:rsid w:val="006E1ACF"/>
    <w:rsid w:val="006F6F99"/>
    <w:rsid w:val="00702400"/>
    <w:rsid w:val="0072146A"/>
    <w:rsid w:val="0076508E"/>
    <w:rsid w:val="007816EA"/>
    <w:rsid w:val="007C0E8C"/>
    <w:rsid w:val="007C24CF"/>
    <w:rsid w:val="008115AB"/>
    <w:rsid w:val="0082401C"/>
    <w:rsid w:val="00834CBC"/>
    <w:rsid w:val="00880849"/>
    <w:rsid w:val="008A6AEA"/>
    <w:rsid w:val="008B1EC4"/>
    <w:rsid w:val="008B3CD5"/>
    <w:rsid w:val="008C13A5"/>
    <w:rsid w:val="008C5FA5"/>
    <w:rsid w:val="008F1ADB"/>
    <w:rsid w:val="00916AAB"/>
    <w:rsid w:val="009510C3"/>
    <w:rsid w:val="00990DFC"/>
    <w:rsid w:val="009A33E4"/>
    <w:rsid w:val="009C5A61"/>
    <w:rsid w:val="009C7679"/>
    <w:rsid w:val="009E1AF2"/>
    <w:rsid w:val="00A17C67"/>
    <w:rsid w:val="00A20E96"/>
    <w:rsid w:val="00A26FFA"/>
    <w:rsid w:val="00A455AA"/>
    <w:rsid w:val="00A7001E"/>
    <w:rsid w:val="00A72734"/>
    <w:rsid w:val="00A916AC"/>
    <w:rsid w:val="00AB3D9A"/>
    <w:rsid w:val="00AE7680"/>
    <w:rsid w:val="00B1747D"/>
    <w:rsid w:val="00B17AAE"/>
    <w:rsid w:val="00B30A6B"/>
    <w:rsid w:val="00B466EF"/>
    <w:rsid w:val="00B62A28"/>
    <w:rsid w:val="00B874BF"/>
    <w:rsid w:val="00BD7377"/>
    <w:rsid w:val="00C128C5"/>
    <w:rsid w:val="00C801D7"/>
    <w:rsid w:val="00C81C13"/>
    <w:rsid w:val="00CD4DF1"/>
    <w:rsid w:val="00CE5A0B"/>
    <w:rsid w:val="00CE6A7A"/>
    <w:rsid w:val="00D26950"/>
    <w:rsid w:val="00D35CB4"/>
    <w:rsid w:val="00D44794"/>
    <w:rsid w:val="00D62377"/>
    <w:rsid w:val="00D81327"/>
    <w:rsid w:val="00D92FF2"/>
    <w:rsid w:val="00D95C78"/>
    <w:rsid w:val="00DB05CE"/>
    <w:rsid w:val="00DD53B7"/>
    <w:rsid w:val="00DD7F0D"/>
    <w:rsid w:val="00DE6BCE"/>
    <w:rsid w:val="00E34DF9"/>
    <w:rsid w:val="00E37DD8"/>
    <w:rsid w:val="00E4411D"/>
    <w:rsid w:val="00E67453"/>
    <w:rsid w:val="00E81D42"/>
    <w:rsid w:val="00EB220A"/>
    <w:rsid w:val="00EC79C3"/>
    <w:rsid w:val="00ED1017"/>
    <w:rsid w:val="00ED7364"/>
    <w:rsid w:val="00F154E7"/>
    <w:rsid w:val="00F31836"/>
    <w:rsid w:val="00F37960"/>
    <w:rsid w:val="00F94A8A"/>
    <w:rsid w:val="00FD335C"/>
    <w:rsid w:val="00FE5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."/>
  <w:listSeparator w:val=","/>
  <w14:docId w14:val="14C01FA7"/>
  <w15:chartTrackingRefBased/>
  <w15:docId w15:val="{8D93880B-722E-43BA-A339-A74A60A86D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A72734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1716DC"/>
    <w:rPr>
      <w:color w:val="0000FF"/>
      <w:u w:val="single"/>
    </w:rPr>
  </w:style>
  <w:style w:type="paragraph" w:styleId="Header">
    <w:name w:val="header"/>
    <w:basedOn w:val="Normal"/>
    <w:rsid w:val="002455E5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link w:val="FooterChar"/>
    <w:uiPriority w:val="99"/>
    <w:rsid w:val="002455E5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2455E5"/>
  </w:style>
  <w:style w:type="character" w:customStyle="1" w:styleId="FooterChar">
    <w:name w:val="Footer Char"/>
    <w:link w:val="Footer"/>
    <w:uiPriority w:val="99"/>
    <w:rsid w:val="00AB3D9A"/>
    <w:rPr>
      <w:sz w:val="24"/>
      <w:szCs w:val="24"/>
    </w:rPr>
  </w:style>
  <w:style w:type="paragraph" w:styleId="BalloonText">
    <w:name w:val="Balloon Text"/>
    <w:basedOn w:val="Normal"/>
    <w:link w:val="BalloonTextChar"/>
    <w:rsid w:val="006074D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074D1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rsid w:val="006074D1"/>
    <w:rPr>
      <w:rFonts w:ascii="Arial" w:hAnsi="Arial"/>
      <w:szCs w:val="20"/>
      <w:lang w:eastAsia="en-US"/>
    </w:rPr>
  </w:style>
  <w:style w:type="character" w:customStyle="1" w:styleId="BodyTextChar">
    <w:name w:val="Body Text Char"/>
    <w:link w:val="BodyText"/>
    <w:rsid w:val="006074D1"/>
    <w:rPr>
      <w:rFonts w:ascii="Arial" w:hAnsi="Arial"/>
      <w:sz w:val="24"/>
      <w:lang w:eastAsia="en-US"/>
    </w:rPr>
  </w:style>
  <w:style w:type="character" w:styleId="CommentReference">
    <w:name w:val="annotation reference"/>
    <w:rsid w:val="001B148C"/>
    <w:rPr>
      <w:sz w:val="16"/>
      <w:szCs w:val="16"/>
    </w:rPr>
  </w:style>
  <w:style w:type="paragraph" w:styleId="CommentText">
    <w:name w:val="annotation text"/>
    <w:basedOn w:val="Normal"/>
    <w:link w:val="CommentTextChar"/>
    <w:rsid w:val="001B148C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1B148C"/>
  </w:style>
  <w:style w:type="paragraph" w:styleId="CommentSubject">
    <w:name w:val="annotation subject"/>
    <w:basedOn w:val="CommentText"/>
    <w:next w:val="CommentText"/>
    <w:link w:val="CommentSubjectChar"/>
    <w:rsid w:val="001B148C"/>
    <w:rPr>
      <w:b/>
      <w:bCs/>
    </w:rPr>
  </w:style>
  <w:style w:type="character" w:customStyle="1" w:styleId="CommentSubjectChar">
    <w:name w:val="Comment Subject Char"/>
    <w:link w:val="CommentSubject"/>
    <w:rsid w:val="001B148C"/>
    <w:rPr>
      <w:b/>
      <w:bCs/>
    </w:rPr>
  </w:style>
  <w:style w:type="paragraph" w:styleId="Revision">
    <w:name w:val="Revision"/>
    <w:hidden/>
    <w:uiPriority w:val="99"/>
    <w:semiHidden/>
    <w:rsid w:val="001B148C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01433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Welsh%20Medicines%20Partnership\PROJECTS\PROJECT%20PROCESS\Consultations%20and%20Disseminations\Document%20Title%20-%20Consultation%20feedback%20form%20(Welsh)%20Sep24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Document Title - Consultation feedback form (Welsh) Sep24</Template>
  <TotalTime>9</TotalTime>
  <Pages>2</Pages>
  <Words>360</Words>
  <Characters>1795</Characters>
  <Application>Microsoft Office Word</Application>
  <DocSecurity>0</DocSecurity>
  <Lines>99</Lines>
  <Paragraphs>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C&amp;V-TR</Company>
  <LinksUpToDate>false</LinksUpToDate>
  <CharactersWithSpaces>2126</CharactersWithSpaces>
  <SharedDoc>false</SharedDoc>
  <HLinks>
    <vt:vector size="6" baseType="variant"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si093387</dc:creator>
  <cp:keywords/>
  <cp:lastModifiedBy>Sian Harbon (Cardiff and Vale UHB - AWTTC)</cp:lastModifiedBy>
  <cp:revision>17</cp:revision>
  <dcterms:created xsi:type="dcterms:W3CDTF">2025-01-07T20:30:00Z</dcterms:created>
  <dcterms:modified xsi:type="dcterms:W3CDTF">2026-04-14T10:24:00Z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e4e5cd75-e754-405e-bf0d-a981a55375e1</vt:lpwstr>
  </property>
</Properties>
</file>