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C863" w14:textId="77777777" w:rsidR="00333C30" w:rsidRPr="0010323B" w:rsidRDefault="00333C30" w:rsidP="007C24CF">
      <w:pPr>
        <w:rPr>
          <w:rFonts w:ascii="Arial" w:hAnsi="Arial" w:cs="Arial"/>
          <w:bCs/>
          <w:sz w:val="16"/>
        </w:rPr>
      </w:pPr>
    </w:p>
    <w:p w14:paraId="284B60DF" w14:textId="28272FD3" w:rsidR="008F1ADB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1E2ABB" w:rsidRPr="001E2ABB">
        <w:rPr>
          <w:rFonts w:ascii="Arial" w:hAnsi="Arial" w:cs="Arial"/>
          <w:b/>
          <w:iCs/>
          <w:color w:val="000000"/>
          <w:sz w:val="28"/>
          <w:szCs w:val="28"/>
        </w:rPr>
        <w:t>All Wales guidance for medicine training and education: for support workers in health and social care</w:t>
      </w:r>
    </w:p>
    <w:p w14:paraId="66A86D4F" w14:textId="77777777" w:rsidR="0010323B" w:rsidRPr="0010323B" w:rsidRDefault="0010323B" w:rsidP="007C24CF">
      <w:pPr>
        <w:jc w:val="center"/>
        <w:rPr>
          <w:rFonts w:ascii="Arial" w:hAnsi="Arial" w:cs="Arial"/>
          <w:b/>
          <w:sz w:val="16"/>
          <w:szCs w:val="28"/>
        </w:rPr>
      </w:pPr>
    </w:p>
    <w:p w14:paraId="6ED01BDB" w14:textId="791855EB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A916AC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>1</w:t>
      </w:r>
      <w:r w:rsidR="001E2ABB">
        <w:rPr>
          <w:rFonts w:ascii="Arial" w:eastAsia="Arial" w:hAnsi="Arial" w:cs="Arial"/>
          <w:b/>
          <w:sz w:val="28"/>
          <w:szCs w:val="28"/>
          <w:lang w:val="cy-GB" w:bidi="cy-GB"/>
        </w:rPr>
        <w:t>0</w:t>
      </w:r>
      <w:r w:rsidR="00F31836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1E2ABB">
        <w:rPr>
          <w:rFonts w:ascii="Arial" w:eastAsia="Arial" w:hAnsi="Arial" w:cs="Arial"/>
          <w:b/>
          <w:sz w:val="28"/>
          <w:szCs w:val="28"/>
          <w:lang w:val="cy-GB" w:bidi="cy-GB"/>
        </w:rPr>
        <w:t>C</w:t>
      </w:r>
      <w:proofErr w:type="spellStart"/>
      <w:r w:rsidR="001E2ABB" w:rsidRPr="001E2ABB">
        <w:rPr>
          <w:rFonts w:ascii="Arial" w:eastAsia="Arial" w:hAnsi="Arial" w:cs="Arial"/>
          <w:b/>
          <w:sz w:val="28"/>
          <w:szCs w:val="28"/>
          <w:lang w:bidi="cy-GB"/>
        </w:rPr>
        <w:t>hwefror</w:t>
      </w:r>
      <w:proofErr w:type="spellEnd"/>
      <w:r w:rsidR="008115AB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202</w:t>
      </w:r>
      <w:r w:rsidR="001E2ABB">
        <w:rPr>
          <w:rFonts w:ascii="Arial" w:eastAsia="Arial" w:hAnsi="Arial" w:cs="Arial"/>
          <w:b/>
          <w:sz w:val="28"/>
          <w:szCs w:val="28"/>
          <w:lang w:val="cy-GB" w:bidi="cy-GB"/>
        </w:rPr>
        <w:t>6</w:t>
      </w:r>
    </w:p>
    <w:p w14:paraId="40C9A063" w14:textId="77777777" w:rsidR="006074D1" w:rsidRPr="0010323B" w:rsidRDefault="006074D1" w:rsidP="00A17C67">
      <w:pPr>
        <w:rPr>
          <w:rFonts w:ascii="Arial" w:hAnsi="Arial" w:cs="Arial"/>
          <w:sz w:val="18"/>
        </w:rPr>
      </w:pPr>
    </w:p>
    <w:p w14:paraId="121ACB5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r w:rsidR="008B1EC4">
        <w:fldChar w:fldCharType="begin"/>
      </w:r>
      <w:r w:rsidR="008B1EC4">
        <w:instrText>HYPERLINK "mailto:AWTTC@wales.nhs.uk"</w:instrText>
      </w:r>
      <w:r w:rsidR="008B1EC4">
        <w:fldChar w:fldCharType="separate"/>
      </w:r>
      <w:r w:rsidR="008B1EC4" w:rsidRPr="002D7319">
        <w:rPr>
          <w:rStyle w:val="Hyperlink"/>
          <w:rFonts w:ascii="Arial" w:eastAsia="Arial" w:hAnsi="Arial" w:cs="Arial"/>
          <w:lang w:val="cy-GB" w:bidi="cy-GB"/>
        </w:rPr>
        <w:t>awttc@wales.nhs.uk</w:t>
      </w:r>
      <w:r w:rsidR="008B1EC4">
        <w:fldChar w:fldCharType="end"/>
      </w:r>
      <w:r w:rsidRPr="002D7319">
        <w:rPr>
          <w:rFonts w:ascii="Arial" w:eastAsia="Arial" w:hAnsi="Arial" w:cs="Arial"/>
          <w:lang w:val="cy-GB" w:bidi="cy-GB"/>
        </w:rPr>
        <w:t>.</w:t>
      </w:r>
    </w:p>
    <w:p w14:paraId="28F66B4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107DFA2E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4BF36E7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54E15DBD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64D5F054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7E71AA18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699743EA" w14:textId="77777777" w:rsidR="00333C30" w:rsidRPr="00175093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312A341C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691B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E2FBD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2ECCDA48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DF6D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308FF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3DEC61D" w14:textId="77777777" w:rsidR="006074D1" w:rsidRPr="0010323B" w:rsidRDefault="006074D1" w:rsidP="00A17C67">
      <w:pPr>
        <w:rPr>
          <w:rFonts w:ascii="Arial" w:hAnsi="Arial" w:cs="Arial"/>
          <w:sz w:val="20"/>
          <w:lang w:eastAsia="en-US"/>
        </w:rPr>
      </w:pPr>
    </w:p>
    <w:p w14:paraId="146304BB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35B92445" w14:textId="77777777" w:rsidR="003060B9" w:rsidRPr="00175093" w:rsidRDefault="003060B9" w:rsidP="003060B9">
      <w:pPr>
        <w:rPr>
          <w:rFonts w:ascii="Arial" w:hAnsi="Arial" w:cs="Arial"/>
          <w:bCs/>
          <w:sz w:val="20"/>
        </w:rPr>
      </w:pPr>
    </w:p>
    <w:p w14:paraId="1AB13699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1B8842A8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1CC638A1" w14:textId="77777777" w:rsidTr="003060B9">
        <w:tc>
          <w:tcPr>
            <w:tcW w:w="2642" w:type="pct"/>
            <w:shd w:val="clear" w:color="auto" w:fill="E0E0E0"/>
            <w:vAlign w:val="center"/>
          </w:tcPr>
          <w:p w14:paraId="5571EDE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0EC0FD68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5A0C6846" w14:textId="77777777" w:rsidTr="003060B9">
        <w:tc>
          <w:tcPr>
            <w:tcW w:w="2642" w:type="pct"/>
            <w:shd w:val="clear" w:color="auto" w:fill="E0E0E0"/>
            <w:vAlign w:val="center"/>
          </w:tcPr>
          <w:p w14:paraId="7B7734A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272BE56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90926B0" w14:textId="77777777" w:rsidR="003060B9" w:rsidRPr="00175093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p w14:paraId="5F1DFEE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1CC9FE3A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5FAEE28F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C2AC406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5336739F" w14:textId="77777777" w:rsidR="003060B9" w:rsidRPr="0010323B" w:rsidRDefault="003060B9" w:rsidP="003060B9">
      <w:pPr>
        <w:rPr>
          <w:rFonts w:ascii="Arial" w:hAnsi="Arial" w:cs="Arial"/>
          <w:sz w:val="20"/>
          <w:lang w:eastAsia="en-US"/>
        </w:rPr>
      </w:pPr>
    </w:p>
    <w:p w14:paraId="6AFE7546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proofErr w:type="spellStart"/>
      <w:r w:rsidRPr="00DD53B7">
        <w:rPr>
          <w:rFonts w:ascii="Arial" w:hAnsi="Arial" w:cs="Arial"/>
          <w:b/>
          <w:lang w:eastAsia="en-US"/>
        </w:rPr>
        <w:t>Sylwadau</w:t>
      </w:r>
      <w:proofErr w:type="spellEnd"/>
      <w:r w:rsidRPr="00DD53B7">
        <w:rPr>
          <w:rFonts w:ascii="Arial" w:hAnsi="Arial" w:cs="Arial"/>
          <w:b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b/>
          <w:lang w:eastAsia="en-US"/>
        </w:rPr>
        <w:t>dienw</w:t>
      </w:r>
      <w:proofErr w:type="spellEnd"/>
    </w:p>
    <w:p w14:paraId="3EE5E874" w14:textId="77777777" w:rsidR="003060B9" w:rsidRPr="00175093" w:rsidRDefault="003060B9" w:rsidP="003060B9">
      <w:pPr>
        <w:rPr>
          <w:rFonts w:ascii="Arial" w:hAnsi="Arial" w:cs="Arial"/>
          <w:b/>
          <w:sz w:val="20"/>
          <w:highlight w:val="yellow"/>
          <w:lang w:eastAsia="en-US"/>
        </w:rPr>
      </w:pPr>
    </w:p>
    <w:p w14:paraId="151384E2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ac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â'ch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gânt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yr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sy’n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ystyried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gan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grŵp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datblygu</w:t>
      </w:r>
      <w:proofErr w:type="spellEnd"/>
      <w:r w:rsidRPr="00DD53B7">
        <w:rPr>
          <w:rFonts w:ascii="Arial" w:hAnsi="Arial" w:cs="Arial"/>
          <w:lang w:eastAsia="en-US"/>
        </w:rPr>
        <w:t xml:space="preserve"> ac AWPAG. </w:t>
      </w:r>
      <w:proofErr w:type="spellStart"/>
      <w:r w:rsidRPr="00DD53B7">
        <w:rPr>
          <w:rFonts w:ascii="Arial" w:hAnsi="Arial" w:cs="Arial"/>
          <w:lang w:eastAsia="en-US"/>
        </w:rPr>
        <w:t>Ydych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chi'n</w:t>
      </w:r>
      <w:proofErr w:type="spellEnd"/>
      <w:r w:rsidRPr="00DD53B7">
        <w:rPr>
          <w:rFonts w:ascii="Arial" w:hAnsi="Arial" w:cs="Arial"/>
          <w:lang w:eastAsia="en-US"/>
        </w:rPr>
        <w:t xml:space="preserve"> hapus </w:t>
      </w:r>
      <w:proofErr w:type="spellStart"/>
      <w:r w:rsidRPr="00DD53B7">
        <w:rPr>
          <w:rFonts w:ascii="Arial" w:hAnsi="Arial" w:cs="Arial"/>
          <w:lang w:eastAsia="en-US"/>
        </w:rPr>
        <w:t>i'ch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ddaw'r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cyhoedd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ddiweddarach</w:t>
      </w:r>
      <w:proofErr w:type="spellEnd"/>
      <w:r w:rsidRPr="00DD53B7">
        <w:rPr>
          <w:rFonts w:ascii="Arial" w:hAnsi="Arial" w:cs="Arial"/>
          <w:lang w:eastAsia="en-US"/>
        </w:rPr>
        <w:t>? (</w:t>
      </w:r>
      <w:proofErr w:type="spellStart"/>
      <w:r w:rsidRPr="00DD53B7">
        <w:rPr>
          <w:rFonts w:ascii="Arial" w:hAnsi="Arial" w:cs="Arial"/>
          <w:lang w:eastAsia="en-US"/>
        </w:rPr>
        <w:t>Dilëwch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fel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briodol</w:t>
      </w:r>
      <w:proofErr w:type="spellEnd"/>
      <w:r w:rsidRPr="00DD53B7">
        <w:rPr>
          <w:rFonts w:ascii="Arial" w:hAnsi="Arial" w:cs="Arial"/>
          <w:lang w:eastAsia="en-US"/>
        </w:rPr>
        <w:t>)</w:t>
      </w:r>
    </w:p>
    <w:p w14:paraId="28DD844E" w14:textId="77777777" w:rsidR="003060B9" w:rsidRPr="0010323B" w:rsidRDefault="003060B9" w:rsidP="003060B9">
      <w:pPr>
        <w:rPr>
          <w:rFonts w:ascii="Arial" w:hAnsi="Arial" w:cs="Arial"/>
          <w:sz w:val="22"/>
          <w:highlight w:val="yellow"/>
          <w:lang w:eastAsia="en-US"/>
        </w:rPr>
      </w:pPr>
    </w:p>
    <w:p w14:paraId="552972A3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</w:r>
      <w:proofErr w:type="spellStart"/>
      <w:r w:rsidRPr="00DD53B7">
        <w:rPr>
          <w:rFonts w:ascii="Arial" w:hAnsi="Arial" w:cs="Arial"/>
          <w:lang w:eastAsia="en-US"/>
        </w:rPr>
        <w:t>Nac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hoffwn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i'm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fod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proofErr w:type="gramStart"/>
      <w:r w:rsidRPr="00DD53B7">
        <w:rPr>
          <w:rFonts w:ascii="Arial" w:hAnsi="Arial" w:cs="Arial"/>
          <w:lang w:eastAsia="en-US"/>
        </w:rPr>
        <w:t>ddienw</w:t>
      </w:r>
      <w:proofErr w:type="spellEnd"/>
      <w:r w:rsidRPr="00DD53B7">
        <w:rPr>
          <w:rFonts w:ascii="Arial" w:hAnsi="Arial" w:cs="Arial"/>
          <w:lang w:eastAsia="en-US"/>
        </w:rPr>
        <w:t>)*</w:t>
      </w:r>
      <w:proofErr w:type="gramEnd"/>
    </w:p>
    <w:p w14:paraId="321FA9F0" w14:textId="77777777" w:rsidR="003060B9" w:rsidRPr="0010323B" w:rsidRDefault="003060B9" w:rsidP="003060B9">
      <w:pPr>
        <w:rPr>
          <w:rFonts w:ascii="Arial" w:hAnsi="Arial" w:cs="Arial"/>
          <w:sz w:val="22"/>
          <w:lang w:eastAsia="en-US"/>
        </w:rPr>
      </w:pPr>
    </w:p>
    <w:p w14:paraId="03C7240C" w14:textId="77777777" w:rsidR="003060B9" w:rsidRPr="001F3B35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 xml:space="preserve">* </w:t>
      </w:r>
      <w:proofErr w:type="spellStart"/>
      <w:r w:rsidRPr="00DD53B7">
        <w:rPr>
          <w:rFonts w:ascii="Arial" w:hAnsi="Arial" w:cs="Arial"/>
          <w:lang w:eastAsia="en-US"/>
        </w:rPr>
        <w:t>Nodwch</w:t>
      </w:r>
      <w:proofErr w:type="spellEnd"/>
      <w:r w:rsidRPr="00DD53B7">
        <w:rPr>
          <w:rFonts w:ascii="Arial" w:hAnsi="Arial" w:cs="Arial"/>
          <w:lang w:eastAsia="en-US"/>
        </w:rPr>
        <w:t xml:space="preserve"> - </w:t>
      </w: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lle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berthnasol</w:t>
      </w:r>
      <w:proofErr w:type="spellEnd"/>
      <w:r w:rsidRPr="00DD53B7">
        <w:rPr>
          <w:rFonts w:ascii="Arial" w:hAnsi="Arial" w:cs="Arial"/>
          <w:lang w:eastAsia="en-US"/>
        </w:rPr>
        <w:t xml:space="preserve">) bob </w:t>
      </w:r>
      <w:proofErr w:type="spellStart"/>
      <w:r w:rsidRPr="00DD53B7">
        <w:rPr>
          <w:rFonts w:ascii="Arial" w:hAnsi="Arial" w:cs="Arial"/>
          <w:lang w:eastAsia="en-US"/>
        </w:rPr>
        <w:t>amser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>.</w:t>
      </w:r>
    </w:p>
    <w:p w14:paraId="09BE9B42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7056DD9C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4F809113" w14:textId="6A550FAC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1E2ABB" w:rsidRPr="00493C08">
        <w:rPr>
          <w:rFonts w:ascii="Arial" w:hAnsi="Arial" w:cs="Arial"/>
          <w:b/>
          <w:iCs/>
          <w:color w:val="000000"/>
        </w:rPr>
        <w:t>All Wales guidance for medicine training and education: for support workers in health and social care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6C1A76F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24A52D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85963F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85BD9D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E413759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16F52C00" w14:textId="5BC6AD01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1E2ABB" w:rsidRPr="00493C08">
        <w:rPr>
          <w:rFonts w:ascii="Arial" w:hAnsi="Arial" w:cs="Arial"/>
          <w:b/>
          <w:iCs/>
          <w:color w:val="000000"/>
        </w:rPr>
        <w:t>All Wales guidance for medicine training and education: for support workers in health and social care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74482AD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6A5A7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C0D7B3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C3CE5B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A561CB6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6498413D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400BBA2B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3A88D333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1EAE0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07CC52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196F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931E46B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B2D1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D6B7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0F7808A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4AB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497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84BAA2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B1E1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DA6F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D824BED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A574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32D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2AE6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78D2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DF02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09F59F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8B18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E7BC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8BD9BA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9FB1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2965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011B98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8798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A3A0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98C9C7D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6"/>
      <w:footerReference w:type="even" r:id="rId7"/>
      <w:headerReference w:type="first" r:id="rId8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2454D" w14:textId="77777777" w:rsidR="008C13A5" w:rsidRDefault="008C13A5">
      <w:r>
        <w:separator/>
      </w:r>
    </w:p>
  </w:endnote>
  <w:endnote w:type="continuationSeparator" w:id="0">
    <w:p w14:paraId="035133F9" w14:textId="77777777" w:rsidR="008C13A5" w:rsidRDefault="008C1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7CB1E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AD8230E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FE4D1" w14:textId="77777777" w:rsidR="008C13A5" w:rsidRDefault="008C13A5">
      <w:r>
        <w:separator/>
      </w:r>
    </w:p>
  </w:footnote>
  <w:footnote w:type="continuationSeparator" w:id="0">
    <w:p w14:paraId="1904B5C3" w14:textId="77777777" w:rsidR="008C13A5" w:rsidRDefault="008C13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4AAA3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12EC2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3CA031DA" wp14:editId="68A54119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3A5"/>
    <w:rsid w:val="0001153E"/>
    <w:rsid w:val="00026BB5"/>
    <w:rsid w:val="00045EA1"/>
    <w:rsid w:val="0006393D"/>
    <w:rsid w:val="000C0CD2"/>
    <w:rsid w:val="0010323B"/>
    <w:rsid w:val="001032A7"/>
    <w:rsid w:val="00112951"/>
    <w:rsid w:val="001303F5"/>
    <w:rsid w:val="00160C24"/>
    <w:rsid w:val="001716DC"/>
    <w:rsid w:val="00175093"/>
    <w:rsid w:val="001B148C"/>
    <w:rsid w:val="001B7614"/>
    <w:rsid w:val="001E2ABB"/>
    <w:rsid w:val="001F4E15"/>
    <w:rsid w:val="00203648"/>
    <w:rsid w:val="00231330"/>
    <w:rsid w:val="0023153E"/>
    <w:rsid w:val="002455E5"/>
    <w:rsid w:val="00253559"/>
    <w:rsid w:val="002C2EFE"/>
    <w:rsid w:val="002D7319"/>
    <w:rsid w:val="003060B9"/>
    <w:rsid w:val="003062A9"/>
    <w:rsid w:val="00307AD6"/>
    <w:rsid w:val="00333C30"/>
    <w:rsid w:val="00374F4A"/>
    <w:rsid w:val="00375823"/>
    <w:rsid w:val="003B1018"/>
    <w:rsid w:val="00423E81"/>
    <w:rsid w:val="00433634"/>
    <w:rsid w:val="00456DF1"/>
    <w:rsid w:val="004B0982"/>
    <w:rsid w:val="004E33D7"/>
    <w:rsid w:val="004E4591"/>
    <w:rsid w:val="00534D72"/>
    <w:rsid w:val="00592733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6D4689"/>
    <w:rsid w:val="006D7C37"/>
    <w:rsid w:val="006F6F99"/>
    <w:rsid w:val="00702400"/>
    <w:rsid w:val="0072146A"/>
    <w:rsid w:val="0076508E"/>
    <w:rsid w:val="007816EA"/>
    <w:rsid w:val="007C0E8C"/>
    <w:rsid w:val="007C24CF"/>
    <w:rsid w:val="008115AB"/>
    <w:rsid w:val="0082401C"/>
    <w:rsid w:val="00834CBC"/>
    <w:rsid w:val="00880849"/>
    <w:rsid w:val="008A6AEA"/>
    <w:rsid w:val="008B1EC4"/>
    <w:rsid w:val="008B3CD5"/>
    <w:rsid w:val="008C13A5"/>
    <w:rsid w:val="008C5FA5"/>
    <w:rsid w:val="008F1ADB"/>
    <w:rsid w:val="00916AAB"/>
    <w:rsid w:val="009510C3"/>
    <w:rsid w:val="00990DFC"/>
    <w:rsid w:val="009A0BA0"/>
    <w:rsid w:val="009A33E4"/>
    <w:rsid w:val="009C5A61"/>
    <w:rsid w:val="009C7679"/>
    <w:rsid w:val="009E1AF2"/>
    <w:rsid w:val="00A17C67"/>
    <w:rsid w:val="00A20E96"/>
    <w:rsid w:val="00A455AA"/>
    <w:rsid w:val="00A7001E"/>
    <w:rsid w:val="00A72734"/>
    <w:rsid w:val="00A916AC"/>
    <w:rsid w:val="00AB3D9A"/>
    <w:rsid w:val="00AE7680"/>
    <w:rsid w:val="00B1747D"/>
    <w:rsid w:val="00B17AAE"/>
    <w:rsid w:val="00B30A6B"/>
    <w:rsid w:val="00B466EF"/>
    <w:rsid w:val="00B62A28"/>
    <w:rsid w:val="00B874BF"/>
    <w:rsid w:val="00BD7377"/>
    <w:rsid w:val="00C128C5"/>
    <w:rsid w:val="00C801D7"/>
    <w:rsid w:val="00C81C13"/>
    <w:rsid w:val="00CD4DF1"/>
    <w:rsid w:val="00CE5A0B"/>
    <w:rsid w:val="00CE6A7A"/>
    <w:rsid w:val="00D26950"/>
    <w:rsid w:val="00D35CB4"/>
    <w:rsid w:val="00D44794"/>
    <w:rsid w:val="00D62377"/>
    <w:rsid w:val="00D92FF2"/>
    <w:rsid w:val="00D95C78"/>
    <w:rsid w:val="00DB05CE"/>
    <w:rsid w:val="00DD53B7"/>
    <w:rsid w:val="00DD7F0D"/>
    <w:rsid w:val="00DE6BCE"/>
    <w:rsid w:val="00E34DF9"/>
    <w:rsid w:val="00E37DD8"/>
    <w:rsid w:val="00E4411D"/>
    <w:rsid w:val="00E67453"/>
    <w:rsid w:val="00E81D42"/>
    <w:rsid w:val="00EB220A"/>
    <w:rsid w:val="00EC79C3"/>
    <w:rsid w:val="00ED7364"/>
    <w:rsid w:val="00F154E7"/>
    <w:rsid w:val="00F31836"/>
    <w:rsid w:val="00F37960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14C01FA7"/>
  <w15:chartTrackingRefBased/>
  <w15:docId w15:val="{8D93880B-722E-43BA-A339-A74A60A86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Wel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(Welsh) Sep24</Template>
  <TotalTime>1</TotalTime>
  <Pages>2</Pages>
  <Words>372</Words>
  <Characters>1982</Characters>
  <Application>Microsoft Office Word</Application>
  <DocSecurity>0</DocSecurity>
  <Lines>99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2325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Sian Harbon (Cardiff and Vale UHB - AWTTC)</cp:lastModifiedBy>
  <cp:revision>2</cp:revision>
  <dcterms:created xsi:type="dcterms:W3CDTF">2025-12-16T11:59:00Z</dcterms:created>
  <dcterms:modified xsi:type="dcterms:W3CDTF">2025-12-16T11:59:00Z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e4e5cd75-e754-405e-bf0d-a981a55375e1</vt:lpwstr>
  </property>
</Properties>
</file>