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C23E0" w14:textId="77777777" w:rsidR="00333C30" w:rsidRPr="00237BBC" w:rsidRDefault="00333C30" w:rsidP="007C24CF">
      <w:pPr>
        <w:rPr>
          <w:rFonts w:ascii="Arial" w:hAnsi="Arial" w:cs="Arial"/>
          <w:b/>
          <w:sz w:val="20"/>
        </w:rPr>
      </w:pPr>
    </w:p>
    <w:p w14:paraId="6FC932D8" w14:textId="32055F1A" w:rsidR="008F1ADB" w:rsidRDefault="002D7319" w:rsidP="006A6BA2">
      <w:pPr>
        <w:pStyle w:val="Heading1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Cs w:val="0"/>
          <w:color w:val="212529"/>
          <w:sz w:val="28"/>
          <w:szCs w:val="28"/>
        </w:rPr>
      </w:pPr>
      <w:r w:rsidRPr="002D7319">
        <w:rPr>
          <w:rFonts w:ascii="Arial" w:hAnsi="Arial" w:cs="Arial"/>
          <w:sz w:val="28"/>
          <w:szCs w:val="28"/>
        </w:rPr>
        <w:t xml:space="preserve">Document title: </w:t>
      </w:r>
      <w:r w:rsidR="00493C08" w:rsidRPr="00493C08">
        <w:rPr>
          <w:rFonts w:ascii="Arial" w:hAnsi="Arial" w:cs="Arial"/>
          <w:iCs/>
          <w:color w:val="000000"/>
          <w:sz w:val="28"/>
          <w:szCs w:val="28"/>
        </w:rPr>
        <w:t>All Wales guidance for medicine training and education: for support workers in health and social care</w:t>
      </w:r>
    </w:p>
    <w:p w14:paraId="48767A81" w14:textId="77777777" w:rsidR="00237BBC" w:rsidRPr="00237BBC" w:rsidRDefault="00237BBC" w:rsidP="00237BBC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bCs w:val="0"/>
          <w:color w:val="212529"/>
          <w:sz w:val="20"/>
          <w:szCs w:val="28"/>
        </w:rPr>
      </w:pPr>
    </w:p>
    <w:p w14:paraId="14B08CF2" w14:textId="35E6DE1D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493C08">
        <w:rPr>
          <w:rFonts w:ascii="Arial" w:hAnsi="Arial" w:cs="Arial"/>
          <w:b/>
          <w:sz w:val="28"/>
          <w:szCs w:val="28"/>
        </w:rPr>
        <w:t>10</w:t>
      </w:r>
      <w:r w:rsidR="00493C08" w:rsidRPr="00493C08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493C08">
        <w:rPr>
          <w:rFonts w:ascii="Arial" w:hAnsi="Arial" w:cs="Arial"/>
          <w:b/>
          <w:sz w:val="28"/>
          <w:szCs w:val="28"/>
        </w:rPr>
        <w:t xml:space="preserve"> February 2026</w:t>
      </w:r>
    </w:p>
    <w:p w14:paraId="541BD8C9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p w14:paraId="4B586BB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 xml:space="preserve">with your initials (or </w:t>
      </w:r>
      <w:proofErr w:type="gramStart"/>
      <w:r w:rsidR="0060227F" w:rsidRPr="002D7319">
        <w:rPr>
          <w:rFonts w:ascii="Arial" w:hAnsi="Arial" w:cs="Arial"/>
        </w:rPr>
        <w:t>other</w:t>
      </w:r>
      <w:proofErr w:type="gramEnd"/>
      <w:r w:rsidR="0060227F" w:rsidRPr="002D7319">
        <w:rPr>
          <w:rFonts w:ascii="Arial" w:hAnsi="Arial" w:cs="Arial"/>
        </w:rPr>
        <w:t xml:space="preserve">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1A282285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0C10B28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3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58D5B1E8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916E9D9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1F15F822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28DD0313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41CBB7C2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6CD36BA5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56EBC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5F34B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00E8D69B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58C43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2886E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7F7DA87C" w14:textId="77777777" w:rsidR="006074D1" w:rsidRPr="00237BBC" w:rsidRDefault="006074D1" w:rsidP="00A17C67">
      <w:pPr>
        <w:rPr>
          <w:rFonts w:ascii="Arial" w:hAnsi="Arial" w:cs="Arial"/>
          <w:lang w:eastAsia="en-US"/>
        </w:rPr>
      </w:pPr>
    </w:p>
    <w:p w14:paraId="12B59563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5B30AB0A" w14:textId="77777777" w:rsidR="0029202D" w:rsidRPr="00237BBC" w:rsidRDefault="0029202D" w:rsidP="0029202D">
      <w:pPr>
        <w:rPr>
          <w:rFonts w:ascii="Arial" w:hAnsi="Arial" w:cs="Arial"/>
          <w:b/>
          <w:sz w:val="20"/>
        </w:rPr>
      </w:pPr>
    </w:p>
    <w:p w14:paraId="751E81AF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2E621BB9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094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047"/>
        <w:gridCol w:w="935"/>
      </w:tblGrid>
      <w:tr w:rsidR="0029202D" w:rsidRPr="002D7319" w14:paraId="41DB3CC3" w14:textId="77777777" w:rsidTr="002E4E3D">
        <w:tc>
          <w:tcPr>
            <w:tcW w:w="2642" w:type="pct"/>
            <w:shd w:val="clear" w:color="auto" w:fill="E0E0E0"/>
            <w:vAlign w:val="center"/>
          </w:tcPr>
          <w:p w14:paraId="04CE5982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358" w:type="pct"/>
            <w:vAlign w:val="center"/>
          </w:tcPr>
          <w:p w14:paraId="7B4C86C5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415228AC" w14:textId="77777777" w:rsidTr="002E4E3D">
        <w:tc>
          <w:tcPr>
            <w:tcW w:w="2642" w:type="pct"/>
            <w:shd w:val="clear" w:color="auto" w:fill="E0E0E0"/>
            <w:vAlign w:val="center"/>
          </w:tcPr>
          <w:p w14:paraId="12B6CECC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358" w:type="pct"/>
            <w:vAlign w:val="center"/>
          </w:tcPr>
          <w:p w14:paraId="0A28264E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07EF1A04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p w14:paraId="7AC5C286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0FC47BEE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5DB2AFB9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FD306A4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B0C26A6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0C336B00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2B9C976C" w14:textId="77777777" w:rsidR="0029202D" w:rsidRPr="00237BBC" w:rsidRDefault="0029202D" w:rsidP="0029202D">
      <w:pPr>
        <w:rPr>
          <w:rFonts w:ascii="Arial" w:hAnsi="Arial" w:cs="Arial"/>
          <w:b/>
          <w:sz w:val="20"/>
          <w:lang w:eastAsia="en-US"/>
        </w:rPr>
      </w:pPr>
    </w:p>
    <w:p w14:paraId="3169DB75" w14:textId="77777777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 (Please delete as appropriate)</w:t>
      </w:r>
    </w:p>
    <w:p w14:paraId="4514ED72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4EE6155D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Yes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/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 xml:space="preserve">No (I would like my comments </w:t>
      </w:r>
      <w:proofErr w:type="gramStart"/>
      <w:r>
        <w:rPr>
          <w:rFonts w:ascii="Arial" w:hAnsi="Arial" w:cs="Arial"/>
          <w:lang w:eastAsia="en-US"/>
        </w:rPr>
        <w:t>anonymised)*</w:t>
      </w:r>
      <w:proofErr w:type="gramEnd"/>
    </w:p>
    <w:p w14:paraId="6BCE80A7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</w:p>
    <w:p w14:paraId="6C2A67C6" w14:textId="77777777" w:rsidR="0029202D" w:rsidRPr="001F3B35" w:rsidRDefault="0029202D" w:rsidP="0029202D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* Please note – your organisation/company name (where applicable) will always be included.</w:t>
      </w:r>
      <w:bookmarkEnd w:id="0"/>
    </w:p>
    <w:p w14:paraId="31DC005B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lastRenderedPageBreak/>
        <w:t xml:space="preserve">Consultation </w:t>
      </w:r>
      <w:r>
        <w:rPr>
          <w:rFonts w:ascii="Arial" w:hAnsi="Arial" w:cs="Arial"/>
          <w:b/>
        </w:rPr>
        <w:t>comments</w:t>
      </w:r>
    </w:p>
    <w:p w14:paraId="60066C69" w14:textId="77777777" w:rsidR="002C2EFE" w:rsidRPr="002D7319" w:rsidRDefault="002C2EFE" w:rsidP="00A17C67">
      <w:pPr>
        <w:rPr>
          <w:rFonts w:ascii="Arial" w:hAnsi="Arial" w:cs="Arial"/>
          <w:b/>
          <w:lang w:eastAsia="en-US"/>
        </w:rPr>
      </w:pPr>
    </w:p>
    <w:p w14:paraId="7179F1AD" w14:textId="6474E699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</w:t>
      </w:r>
      <w:r w:rsidRPr="00AE0C95">
        <w:rPr>
          <w:rFonts w:ascii="Arial" w:hAnsi="Arial" w:cs="Arial"/>
          <w:lang w:eastAsia="en-US"/>
        </w:rPr>
        <w:t xml:space="preserve">e </w:t>
      </w:r>
      <w:proofErr w:type="gramStart"/>
      <w:r w:rsidR="00493C08" w:rsidRPr="00493C08">
        <w:rPr>
          <w:rFonts w:ascii="Arial" w:hAnsi="Arial" w:cs="Arial"/>
          <w:b/>
          <w:iCs/>
          <w:color w:val="000000"/>
        </w:rPr>
        <w:t>All Wales</w:t>
      </w:r>
      <w:proofErr w:type="gramEnd"/>
      <w:r w:rsidR="00493C08" w:rsidRPr="00493C08">
        <w:rPr>
          <w:rFonts w:ascii="Arial" w:hAnsi="Arial" w:cs="Arial"/>
          <w:b/>
          <w:iCs/>
          <w:color w:val="000000"/>
        </w:rPr>
        <w:t xml:space="preserve"> guidance for medicine training and education: for support workers in health and social care</w:t>
      </w:r>
      <w:r w:rsidR="00093F7B" w:rsidRPr="00AE0C95">
        <w:rPr>
          <w:rFonts w:ascii="Arial" w:hAnsi="Arial" w:cs="Arial"/>
          <w:lang w:eastAsia="en-US"/>
        </w:rPr>
        <w:t xml:space="preserve"> </w:t>
      </w:r>
      <w:r w:rsidRPr="00AE0C95">
        <w:rPr>
          <w:rFonts w:ascii="Arial" w:hAnsi="Arial" w:cs="Arial"/>
          <w:lang w:eastAsia="en-US"/>
        </w:rPr>
        <w:t>docume</w:t>
      </w:r>
      <w:r w:rsidRPr="00DE6BCE">
        <w:rPr>
          <w:rFonts w:ascii="Arial" w:hAnsi="Arial" w:cs="Arial"/>
          <w:lang w:eastAsia="en-US"/>
        </w:rPr>
        <w:t>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7D24848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E396B8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BDE6F8F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0F6A9B3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92BB2D2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0C77F2C4" w14:textId="25778DF7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 </w:t>
      </w:r>
      <w:r w:rsidR="00493C08" w:rsidRPr="00493C08">
        <w:rPr>
          <w:rFonts w:ascii="Arial" w:hAnsi="Arial" w:cs="Arial"/>
          <w:b/>
          <w:iCs/>
          <w:color w:val="000000"/>
        </w:rPr>
        <w:t>All Wales guidance for medicine training and education: for support workers in health and social care</w:t>
      </w:r>
      <w:r w:rsidR="00E20476" w:rsidRPr="00E20476">
        <w:rPr>
          <w:rFonts w:ascii="Arial" w:hAnsi="Arial" w:cs="Arial"/>
          <w:b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4D14385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0A8FFD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E6B2B74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06EC6E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6B17F03F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1068A42A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196E9BBA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04B2919C" w14:textId="77777777" w:rsidTr="009B0D60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8F87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</w:t>
            </w:r>
            <w:r w:rsidR="009510C3" w:rsidRPr="002D7319">
              <w:rPr>
                <w:rFonts w:ascii="Arial" w:hAnsi="Arial" w:cs="Arial"/>
                <w:b/>
                <w:bCs/>
                <w:lang w:eastAsia="en-US"/>
              </w:rPr>
              <w:t xml:space="preserve"> number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/section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number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br/>
              <w:t>line number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0315D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3C3E2F2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8B27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3339D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6577386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3499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B646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DA730BC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7A6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81A5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85DDD5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5478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5FED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3C5E17E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2043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96EA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028519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871C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25C7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70321DE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8BC3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9634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8D17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7119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AED2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B681248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5C2B6" w14:textId="77777777" w:rsidR="00E20476" w:rsidRDefault="00E20476">
      <w:r>
        <w:separator/>
      </w:r>
    </w:p>
  </w:endnote>
  <w:endnote w:type="continuationSeparator" w:id="0">
    <w:p w14:paraId="4098EF1E" w14:textId="77777777" w:rsidR="00E20476" w:rsidRDefault="00E20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D7F37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33638A6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92F7F" w14:textId="77777777" w:rsidR="00E20476" w:rsidRDefault="00E20476">
      <w:r>
        <w:separator/>
      </w:r>
    </w:p>
  </w:footnote>
  <w:footnote w:type="continuationSeparator" w:id="0">
    <w:p w14:paraId="42554F02" w14:textId="77777777" w:rsidR="00E20476" w:rsidRDefault="00E20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E6E61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9C6EE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62E90D21" wp14:editId="21A9A247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76"/>
    <w:rsid w:val="0001153E"/>
    <w:rsid w:val="00026BB5"/>
    <w:rsid w:val="00045EA1"/>
    <w:rsid w:val="00055E98"/>
    <w:rsid w:val="0006393D"/>
    <w:rsid w:val="00074A18"/>
    <w:rsid w:val="00093F7B"/>
    <w:rsid w:val="000C0CD2"/>
    <w:rsid w:val="00112951"/>
    <w:rsid w:val="001303F5"/>
    <w:rsid w:val="00160C24"/>
    <w:rsid w:val="001716DC"/>
    <w:rsid w:val="001B148C"/>
    <w:rsid w:val="001B7614"/>
    <w:rsid w:val="001F3B35"/>
    <w:rsid w:val="001F4E15"/>
    <w:rsid w:val="00203648"/>
    <w:rsid w:val="00231330"/>
    <w:rsid w:val="0023153E"/>
    <w:rsid w:val="00237BBC"/>
    <w:rsid w:val="002455E5"/>
    <w:rsid w:val="002603D1"/>
    <w:rsid w:val="0029202D"/>
    <w:rsid w:val="00297053"/>
    <w:rsid w:val="002C2EFE"/>
    <w:rsid w:val="002D7319"/>
    <w:rsid w:val="002F3CD4"/>
    <w:rsid w:val="0031534E"/>
    <w:rsid w:val="00333C30"/>
    <w:rsid w:val="0037425B"/>
    <w:rsid w:val="00374F4A"/>
    <w:rsid w:val="003A33F4"/>
    <w:rsid w:val="003B1018"/>
    <w:rsid w:val="003B49DD"/>
    <w:rsid w:val="003D64DF"/>
    <w:rsid w:val="00400FE0"/>
    <w:rsid w:val="00412C14"/>
    <w:rsid w:val="00423E81"/>
    <w:rsid w:val="00433634"/>
    <w:rsid w:val="00456DF1"/>
    <w:rsid w:val="00481DFB"/>
    <w:rsid w:val="00493C08"/>
    <w:rsid w:val="004B694E"/>
    <w:rsid w:val="004E4591"/>
    <w:rsid w:val="004E7E9E"/>
    <w:rsid w:val="00507829"/>
    <w:rsid w:val="005173F4"/>
    <w:rsid w:val="00534D72"/>
    <w:rsid w:val="00592BFD"/>
    <w:rsid w:val="005A2DEE"/>
    <w:rsid w:val="005E1B48"/>
    <w:rsid w:val="0060227F"/>
    <w:rsid w:val="006074D1"/>
    <w:rsid w:val="0063536D"/>
    <w:rsid w:val="00646D4E"/>
    <w:rsid w:val="00696FCA"/>
    <w:rsid w:val="006A6BA2"/>
    <w:rsid w:val="006F6F99"/>
    <w:rsid w:val="00702400"/>
    <w:rsid w:val="007549B6"/>
    <w:rsid w:val="007C24CF"/>
    <w:rsid w:val="007F4F73"/>
    <w:rsid w:val="00817E9A"/>
    <w:rsid w:val="00834CBC"/>
    <w:rsid w:val="008634F3"/>
    <w:rsid w:val="00863D5C"/>
    <w:rsid w:val="00880849"/>
    <w:rsid w:val="008A6AEA"/>
    <w:rsid w:val="008B1EC4"/>
    <w:rsid w:val="008B3CD5"/>
    <w:rsid w:val="008C5FA5"/>
    <w:rsid w:val="008F1ADB"/>
    <w:rsid w:val="00900A07"/>
    <w:rsid w:val="00901306"/>
    <w:rsid w:val="00915FB5"/>
    <w:rsid w:val="009510C3"/>
    <w:rsid w:val="009557E0"/>
    <w:rsid w:val="009A0BA0"/>
    <w:rsid w:val="009A33E4"/>
    <w:rsid w:val="009B0D60"/>
    <w:rsid w:val="009C7679"/>
    <w:rsid w:val="009E1AF2"/>
    <w:rsid w:val="00A17C67"/>
    <w:rsid w:val="00A20E96"/>
    <w:rsid w:val="00A7001E"/>
    <w:rsid w:val="00A72734"/>
    <w:rsid w:val="00AB3D9A"/>
    <w:rsid w:val="00AE0C95"/>
    <w:rsid w:val="00AE4B28"/>
    <w:rsid w:val="00AE7680"/>
    <w:rsid w:val="00B1747D"/>
    <w:rsid w:val="00B30A6B"/>
    <w:rsid w:val="00B62A28"/>
    <w:rsid w:val="00B874BF"/>
    <w:rsid w:val="00B90FFD"/>
    <w:rsid w:val="00BF5C45"/>
    <w:rsid w:val="00C128C5"/>
    <w:rsid w:val="00C133B3"/>
    <w:rsid w:val="00C2078A"/>
    <w:rsid w:val="00C5492E"/>
    <w:rsid w:val="00C81C13"/>
    <w:rsid w:val="00CC32E5"/>
    <w:rsid w:val="00CE5A0B"/>
    <w:rsid w:val="00CE6A7A"/>
    <w:rsid w:val="00D35CB4"/>
    <w:rsid w:val="00D43F35"/>
    <w:rsid w:val="00D44794"/>
    <w:rsid w:val="00D5751B"/>
    <w:rsid w:val="00D62377"/>
    <w:rsid w:val="00D92FF2"/>
    <w:rsid w:val="00DB05CE"/>
    <w:rsid w:val="00DD7F0D"/>
    <w:rsid w:val="00DE6BCE"/>
    <w:rsid w:val="00E20476"/>
    <w:rsid w:val="00E4411D"/>
    <w:rsid w:val="00E57275"/>
    <w:rsid w:val="00E67453"/>
    <w:rsid w:val="00E81D42"/>
    <w:rsid w:val="00ED7364"/>
    <w:rsid w:val="00F37960"/>
    <w:rsid w:val="00F46908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6925936D"/>
  <w15:chartTrackingRefBased/>
  <w15:docId w15:val="{79E164FB-82A4-49DE-9EAA-4D9F3E2C6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093F7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93F7B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04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Welsh%20Medicines%20Partnership\PROJECTS\PROJECT%20PROCESS\Consultations%20and%20Disseminations\Document%20Title%20-%20Consultation%20feedback%20form%20(Engli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(English) Sep24</Template>
  <TotalTime>1</TotalTime>
  <Pages>2</Pages>
  <Words>349</Words>
  <Characters>2004</Characters>
  <Application>Microsoft Office Word</Application>
  <DocSecurity>0</DocSecurity>
  <Lines>105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2323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Sian Harbon (Cardiff and Vale UHB - AWTTC)</cp:lastModifiedBy>
  <cp:revision>2</cp:revision>
  <dcterms:created xsi:type="dcterms:W3CDTF">2025-12-16T11:57:00Z</dcterms:created>
  <dcterms:modified xsi:type="dcterms:W3CDTF">2025-12-16T11:57:00Z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c5468821-ff4d-4e75-aff3-9b55f90b3097</vt:lpwstr>
  </property>
</Properties>
</file>