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351A7" w14:textId="3310B35A" w:rsidR="008F1ADB" w:rsidRPr="002D7319" w:rsidRDefault="002D7319" w:rsidP="00502D3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Document title: </w:t>
      </w:r>
      <w:r w:rsidR="001A1860" w:rsidRPr="001A1860">
        <w:rPr>
          <w:rFonts w:ascii="Arial" w:hAnsi="Arial" w:cs="Arial"/>
          <w:b/>
          <w:sz w:val="28"/>
          <w:szCs w:val="28"/>
        </w:rPr>
        <w:t>All Wales Pre-Prescribing Policy for Final Year Medical Students, Foundation Trainee Pharmacists and Non</w:t>
      </w:r>
      <w:r w:rsidR="001A1860">
        <w:rPr>
          <w:rFonts w:ascii="Arial" w:hAnsi="Arial" w:cs="Arial"/>
          <w:b/>
          <w:sz w:val="28"/>
          <w:szCs w:val="28"/>
        </w:rPr>
        <w:noBreakHyphen/>
      </w:r>
      <w:r w:rsidR="001A1860" w:rsidRPr="001A1860">
        <w:rPr>
          <w:rFonts w:ascii="Arial" w:hAnsi="Arial" w:cs="Arial"/>
          <w:b/>
          <w:sz w:val="28"/>
          <w:szCs w:val="28"/>
        </w:rPr>
        <w:t>Medical Prescribing Trainees</w:t>
      </w:r>
    </w:p>
    <w:p w14:paraId="4A50336F" w14:textId="272AFAF1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502D3B">
        <w:rPr>
          <w:rFonts w:ascii="Arial" w:hAnsi="Arial" w:cs="Arial"/>
          <w:b/>
          <w:sz w:val="28"/>
          <w:szCs w:val="28"/>
        </w:rPr>
        <w:t xml:space="preserve">Monday 2 </w:t>
      </w:r>
      <w:r w:rsidR="00E55537">
        <w:rPr>
          <w:rFonts w:ascii="Arial" w:hAnsi="Arial" w:cs="Arial"/>
          <w:b/>
          <w:sz w:val="28"/>
          <w:szCs w:val="28"/>
        </w:rPr>
        <w:t>March</w:t>
      </w:r>
      <w:r w:rsidR="00502D3B">
        <w:rPr>
          <w:rFonts w:ascii="Arial" w:hAnsi="Arial" w:cs="Arial"/>
          <w:b/>
          <w:sz w:val="28"/>
          <w:szCs w:val="28"/>
        </w:rPr>
        <w:t xml:space="preserve"> 2026</w:t>
      </w:r>
    </w:p>
    <w:p w14:paraId="01D1F2E8" w14:textId="77777777" w:rsidR="00333C30" w:rsidRPr="00502D3B" w:rsidRDefault="00333C30" w:rsidP="00A17C67">
      <w:pPr>
        <w:rPr>
          <w:rFonts w:ascii="Arial" w:hAnsi="Arial" w:cs="Arial"/>
          <w:sz w:val="22"/>
          <w:szCs w:val="22"/>
        </w:rPr>
      </w:pPr>
    </w:p>
    <w:p w14:paraId="6E606FFE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>with your initials (or other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04B54895" w14:textId="77777777" w:rsidR="009E1AF2" w:rsidRPr="00502D3B" w:rsidRDefault="009E1AF2" w:rsidP="003B1018">
      <w:pPr>
        <w:rPr>
          <w:rFonts w:ascii="Arial" w:hAnsi="Arial" w:cs="Arial"/>
          <w:sz w:val="22"/>
          <w:szCs w:val="22"/>
        </w:rPr>
      </w:pPr>
    </w:p>
    <w:p w14:paraId="39AE3680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6B6D9315" w14:textId="77777777" w:rsidR="009E1AF2" w:rsidRPr="00502D3B" w:rsidRDefault="009E1AF2" w:rsidP="003B1018">
      <w:pPr>
        <w:rPr>
          <w:rFonts w:ascii="Arial" w:hAnsi="Arial" w:cs="Arial"/>
          <w:sz w:val="22"/>
          <w:szCs w:val="22"/>
        </w:rPr>
      </w:pPr>
    </w:p>
    <w:p w14:paraId="65B06A83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3BF3145C" w14:textId="77777777" w:rsidR="009E1AF2" w:rsidRPr="00502D3B" w:rsidRDefault="009E1AF2" w:rsidP="003B1018">
      <w:pPr>
        <w:rPr>
          <w:rFonts w:ascii="Arial" w:hAnsi="Arial" w:cs="Arial"/>
          <w:sz w:val="22"/>
          <w:szCs w:val="22"/>
        </w:rPr>
      </w:pPr>
    </w:p>
    <w:p w14:paraId="7760CF0E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57F450C8" w14:textId="77777777" w:rsidR="00333C30" w:rsidRPr="002D731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76B3BF19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BFCDF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0C648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6AA93168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72787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45336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7D9471B" w14:textId="77777777" w:rsidR="006074D1" w:rsidRPr="00502D3B" w:rsidRDefault="006074D1" w:rsidP="00A17C67">
      <w:pPr>
        <w:rPr>
          <w:rFonts w:ascii="Arial" w:hAnsi="Arial" w:cs="Arial"/>
          <w:sz w:val="22"/>
          <w:szCs w:val="22"/>
          <w:lang w:eastAsia="en-US"/>
        </w:rPr>
      </w:pPr>
    </w:p>
    <w:p w14:paraId="6589DF53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7549718E" w14:textId="77777777" w:rsidR="0029202D" w:rsidRPr="00502D3B" w:rsidRDefault="0029202D" w:rsidP="0029202D">
      <w:pPr>
        <w:rPr>
          <w:rFonts w:ascii="Arial" w:hAnsi="Arial" w:cs="Arial"/>
          <w:b/>
          <w:sz w:val="22"/>
          <w:szCs w:val="22"/>
        </w:rPr>
      </w:pPr>
    </w:p>
    <w:p w14:paraId="1D963ED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27F56119" w14:textId="77777777" w:rsidR="0029202D" w:rsidRPr="00502D3B" w:rsidRDefault="0029202D" w:rsidP="0029202D">
      <w:pPr>
        <w:pStyle w:val="BodyText"/>
        <w:ind w:right="26"/>
        <w:rPr>
          <w:rFonts w:cs="Arial"/>
          <w:sz w:val="22"/>
          <w:szCs w:val="22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22EEEEE7" w14:textId="77777777" w:rsidTr="002E4E3D">
        <w:tc>
          <w:tcPr>
            <w:tcW w:w="2642" w:type="pct"/>
            <w:shd w:val="clear" w:color="auto" w:fill="E0E0E0"/>
            <w:vAlign w:val="center"/>
          </w:tcPr>
          <w:p w14:paraId="0B9ACF4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4D0DBBEA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77A80DD0" w14:textId="77777777" w:rsidTr="002E4E3D">
        <w:tc>
          <w:tcPr>
            <w:tcW w:w="2642" w:type="pct"/>
            <w:shd w:val="clear" w:color="auto" w:fill="E0E0E0"/>
            <w:vAlign w:val="center"/>
          </w:tcPr>
          <w:p w14:paraId="434FE72A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6B640887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0526DEA0" w14:textId="77777777" w:rsidR="0029202D" w:rsidRPr="00502D3B" w:rsidRDefault="0029202D" w:rsidP="0029202D">
      <w:pPr>
        <w:pStyle w:val="BodyText"/>
        <w:ind w:right="26"/>
        <w:rPr>
          <w:rFonts w:cs="Arial"/>
          <w:sz w:val="22"/>
          <w:szCs w:val="22"/>
        </w:rPr>
      </w:pPr>
    </w:p>
    <w:p w14:paraId="3F374F8E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47F3D39A" w14:textId="77777777" w:rsidR="0029202D" w:rsidRPr="00502D3B" w:rsidRDefault="0029202D" w:rsidP="0029202D">
      <w:pPr>
        <w:pStyle w:val="BodyText"/>
        <w:ind w:right="26"/>
        <w:rPr>
          <w:rFonts w:cs="Arial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396742A9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0098CB1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497517A6" w14:textId="77777777" w:rsidR="0029202D" w:rsidRPr="00502D3B" w:rsidRDefault="0029202D" w:rsidP="0029202D">
      <w:pPr>
        <w:rPr>
          <w:rFonts w:ascii="Arial" w:hAnsi="Arial" w:cs="Arial"/>
          <w:sz w:val="22"/>
          <w:szCs w:val="22"/>
          <w:lang w:eastAsia="en-US"/>
        </w:rPr>
      </w:pPr>
    </w:p>
    <w:p w14:paraId="2C19155F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59559DB9" w14:textId="77777777" w:rsidR="0029202D" w:rsidRPr="00502D3B" w:rsidRDefault="0029202D" w:rsidP="0029202D">
      <w:pPr>
        <w:rPr>
          <w:rFonts w:ascii="Arial" w:hAnsi="Arial" w:cs="Arial"/>
          <w:b/>
          <w:sz w:val="22"/>
          <w:szCs w:val="22"/>
          <w:lang w:eastAsia="en-US"/>
        </w:rPr>
      </w:pPr>
    </w:p>
    <w:p w14:paraId="4490B599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7E937DED" w14:textId="77777777" w:rsidR="0029202D" w:rsidRPr="00502D3B" w:rsidRDefault="0029202D" w:rsidP="0029202D">
      <w:pPr>
        <w:rPr>
          <w:rFonts w:ascii="Arial" w:hAnsi="Arial" w:cs="Arial"/>
          <w:sz w:val="22"/>
          <w:szCs w:val="22"/>
          <w:lang w:eastAsia="en-US"/>
        </w:rPr>
      </w:pPr>
    </w:p>
    <w:p w14:paraId="7B52FB02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No (I would like my comments anonymised)*</w:t>
      </w:r>
    </w:p>
    <w:p w14:paraId="39747D21" w14:textId="77777777" w:rsidR="0029202D" w:rsidRPr="00502D3B" w:rsidRDefault="0029202D" w:rsidP="0029202D">
      <w:pPr>
        <w:jc w:val="center"/>
        <w:rPr>
          <w:rFonts w:ascii="Arial" w:hAnsi="Arial" w:cs="Arial"/>
          <w:sz w:val="20"/>
          <w:szCs w:val="20"/>
          <w:lang w:eastAsia="en-US"/>
        </w:rPr>
      </w:pPr>
    </w:p>
    <w:p w14:paraId="44F12923" w14:textId="77777777" w:rsidR="0029202D" w:rsidRPr="001F3B35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* Please note – your organisation/company name (where applicable) will always be included.</w:t>
      </w:r>
      <w:bookmarkEnd w:id="0"/>
    </w:p>
    <w:p w14:paraId="72C40EDC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667B0462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18640430" w14:textId="341B8BF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the </w:t>
      </w:r>
      <w:r w:rsidR="001A1860" w:rsidRPr="001A1860">
        <w:rPr>
          <w:rFonts w:ascii="Arial" w:hAnsi="Arial" w:cs="Arial"/>
          <w:i/>
          <w:lang w:eastAsia="en-US"/>
        </w:rPr>
        <w:t>All Wales Pre-Prescribing Policy for Final Year Medical Students, Foundation Trainee Pharmacists and Non</w:t>
      </w:r>
      <w:r w:rsidR="001A1860">
        <w:rPr>
          <w:rFonts w:ascii="Arial" w:hAnsi="Arial" w:cs="Arial"/>
          <w:i/>
          <w:lang w:eastAsia="en-US"/>
        </w:rPr>
        <w:noBreakHyphen/>
      </w:r>
      <w:r w:rsidR="001A1860" w:rsidRPr="001A1860">
        <w:rPr>
          <w:rFonts w:ascii="Arial" w:hAnsi="Arial" w:cs="Arial"/>
          <w:i/>
          <w:lang w:eastAsia="en-US"/>
        </w:rPr>
        <w:t>Medical Prescribing Trainees</w:t>
      </w:r>
      <w:r w:rsidRPr="00DE6BCE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181A662A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0015E15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F8331C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718A90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7CE1833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4883262F" w14:textId="0C201AA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1A1860" w:rsidRPr="001A1860">
        <w:rPr>
          <w:rFonts w:ascii="Arial" w:hAnsi="Arial" w:cs="Arial"/>
          <w:i/>
          <w:lang w:eastAsia="en-US"/>
        </w:rPr>
        <w:t>All Wales Pre-Prescribing Policy for Final Year Medical Students, Foundation Trainee Pharmacists and Non</w:t>
      </w:r>
      <w:r w:rsidR="001A1860">
        <w:rPr>
          <w:rFonts w:ascii="Arial" w:hAnsi="Arial" w:cs="Arial"/>
          <w:i/>
          <w:lang w:eastAsia="en-US"/>
        </w:rPr>
        <w:noBreakHyphen/>
      </w:r>
      <w:r w:rsidR="001A1860" w:rsidRPr="001A1860">
        <w:rPr>
          <w:rFonts w:ascii="Arial" w:hAnsi="Arial" w:cs="Arial"/>
          <w:i/>
          <w:lang w:eastAsia="en-US"/>
        </w:rPr>
        <w:t>Medical Prescribing Trainees</w:t>
      </w:r>
      <w:r w:rsidR="001A1860" w:rsidRPr="00DE6BCE">
        <w:rPr>
          <w:rFonts w:ascii="Arial" w:hAnsi="Arial" w:cs="Arial"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515DCBBC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A5CA1C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EB64A4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324D0FA4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165DDE3D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2A239610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3240BDBA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0D8CB838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B613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D29E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4BAD9E1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3EC2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7434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4C86401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7A0C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FF5E0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FDE354B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14C4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76E4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CA3CEF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F4B3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4ABE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269FB577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7412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B5F3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3DF5509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167D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9027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7492E0A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E05A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BB80C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B6B6C1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7E8F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0E91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31E08BF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73C85" w14:textId="77777777" w:rsidR="001A1860" w:rsidRDefault="001A1860">
      <w:r>
        <w:separator/>
      </w:r>
    </w:p>
  </w:endnote>
  <w:endnote w:type="continuationSeparator" w:id="0">
    <w:p w14:paraId="0336423F" w14:textId="77777777" w:rsidR="001A1860" w:rsidRDefault="001A1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4EBA4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270C59A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CACE1E" w14:textId="77777777" w:rsidR="001A1860" w:rsidRDefault="001A1860">
      <w:r>
        <w:separator/>
      </w:r>
    </w:p>
  </w:footnote>
  <w:footnote w:type="continuationSeparator" w:id="0">
    <w:p w14:paraId="3D090F27" w14:textId="77777777" w:rsidR="001A1860" w:rsidRDefault="001A18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4D834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D67D5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254ADF73" wp14:editId="6F679AA8">
          <wp:simplePos x="0" y="0"/>
          <wp:positionH relativeFrom="column">
            <wp:posOffset>2429510</wp:posOffset>
          </wp:positionH>
          <wp:positionV relativeFrom="paragraph">
            <wp:posOffset>-450215</wp:posOffset>
          </wp:positionV>
          <wp:extent cx="3874770" cy="703580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3874770" cy="703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60"/>
    <w:rsid w:val="0001153E"/>
    <w:rsid w:val="00026BB5"/>
    <w:rsid w:val="00045EA1"/>
    <w:rsid w:val="00055E98"/>
    <w:rsid w:val="0006393D"/>
    <w:rsid w:val="000C0CD2"/>
    <w:rsid w:val="00112951"/>
    <w:rsid w:val="001303F5"/>
    <w:rsid w:val="00160C24"/>
    <w:rsid w:val="001716DC"/>
    <w:rsid w:val="001A1860"/>
    <w:rsid w:val="001B148C"/>
    <w:rsid w:val="001B7614"/>
    <w:rsid w:val="001F3B35"/>
    <w:rsid w:val="001F4E15"/>
    <w:rsid w:val="00203648"/>
    <w:rsid w:val="00231330"/>
    <w:rsid w:val="0023153E"/>
    <w:rsid w:val="00233B7F"/>
    <w:rsid w:val="002455E5"/>
    <w:rsid w:val="0029202D"/>
    <w:rsid w:val="00297053"/>
    <w:rsid w:val="002C2EFE"/>
    <w:rsid w:val="002D7319"/>
    <w:rsid w:val="0031534E"/>
    <w:rsid w:val="00333C30"/>
    <w:rsid w:val="0037425B"/>
    <w:rsid w:val="00374F4A"/>
    <w:rsid w:val="003B1018"/>
    <w:rsid w:val="003B49DD"/>
    <w:rsid w:val="003D64DF"/>
    <w:rsid w:val="00433634"/>
    <w:rsid w:val="00456DF1"/>
    <w:rsid w:val="004E4591"/>
    <w:rsid w:val="00502D3B"/>
    <w:rsid w:val="00507829"/>
    <w:rsid w:val="00534D72"/>
    <w:rsid w:val="00592BFD"/>
    <w:rsid w:val="005A2DEE"/>
    <w:rsid w:val="005E1B48"/>
    <w:rsid w:val="0060227F"/>
    <w:rsid w:val="006074D1"/>
    <w:rsid w:val="00646D4E"/>
    <w:rsid w:val="00696FCA"/>
    <w:rsid w:val="00702400"/>
    <w:rsid w:val="007C24CF"/>
    <w:rsid w:val="00834CBC"/>
    <w:rsid w:val="00880849"/>
    <w:rsid w:val="008B1EC4"/>
    <w:rsid w:val="008B3CD5"/>
    <w:rsid w:val="008C5FA5"/>
    <w:rsid w:val="008F1ADB"/>
    <w:rsid w:val="009510C3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5492E"/>
    <w:rsid w:val="00C81C13"/>
    <w:rsid w:val="00CC32E5"/>
    <w:rsid w:val="00CE5A0B"/>
    <w:rsid w:val="00D27A4D"/>
    <w:rsid w:val="00D35CB4"/>
    <w:rsid w:val="00D5751B"/>
    <w:rsid w:val="00D62377"/>
    <w:rsid w:val="00D92FF2"/>
    <w:rsid w:val="00DB05CE"/>
    <w:rsid w:val="00DD7F0D"/>
    <w:rsid w:val="00DE6BCE"/>
    <w:rsid w:val="00E4411D"/>
    <w:rsid w:val="00E55537"/>
    <w:rsid w:val="00E67453"/>
    <w:rsid w:val="00E81D42"/>
    <w:rsid w:val="00ED7364"/>
    <w:rsid w:val="00F37960"/>
    <w:rsid w:val="00F7376D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6BAAA8"/>
  <w15:chartTrackingRefBased/>
  <w15:docId w15:val="{82EA64FF-6037-45C5-96A0-EE020147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RWMBVSTRWELMED1\Shared\Welsh%20Medicines%20Partnership\PROJECTS\PROJECT%20PROCESS\Consultations%20and%20Disseminations\Document%20Title%20-%20Consultation%20feedback%20form%20(Engli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(English) Sep24</Template>
  <TotalTime>7</TotalTime>
  <Pages>2</Pages>
  <Words>350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2444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Bridget Kenny (Cardiff and Vale UHB - Awttc)</dc:creator>
  <cp:keywords/>
  <cp:lastModifiedBy>Thomas Curran (Cardiff and Vale UHB - Awttc)</cp:lastModifiedBy>
  <cp:revision>3</cp:revision>
  <dcterms:created xsi:type="dcterms:W3CDTF">2025-12-11T16:00:00Z</dcterms:created>
  <dcterms:modified xsi:type="dcterms:W3CDTF">2026-02-02T12:08:00Z</dcterms:modified>
</cp:coreProperties>
</file>