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C23E0" w14:textId="77777777" w:rsidR="00333C30" w:rsidRPr="00237BBC" w:rsidRDefault="00333C30" w:rsidP="007C24CF">
      <w:pPr>
        <w:rPr>
          <w:rFonts w:ascii="Arial" w:hAnsi="Arial" w:cs="Arial"/>
          <w:b/>
          <w:sz w:val="20"/>
        </w:rPr>
      </w:pPr>
    </w:p>
    <w:p w14:paraId="48767A81" w14:textId="196D936F" w:rsidR="00237BBC" w:rsidRPr="00237BBC" w:rsidRDefault="002D7319" w:rsidP="00A16913">
      <w:pPr>
        <w:pStyle w:val="Heading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Cs w:val="0"/>
          <w:color w:val="212529"/>
          <w:sz w:val="20"/>
          <w:szCs w:val="28"/>
        </w:rPr>
      </w:pPr>
      <w:r w:rsidRPr="002D7319">
        <w:rPr>
          <w:rFonts w:ascii="Arial" w:hAnsi="Arial" w:cs="Arial"/>
          <w:sz w:val="28"/>
          <w:szCs w:val="28"/>
        </w:rPr>
        <w:t xml:space="preserve">Document title: </w:t>
      </w:r>
      <w:r w:rsidR="00A16913" w:rsidRPr="00A16913">
        <w:rPr>
          <w:rFonts w:ascii="Arial" w:hAnsi="Arial" w:cs="Arial"/>
          <w:iCs/>
          <w:color w:val="000000"/>
          <w:sz w:val="28"/>
          <w:szCs w:val="28"/>
        </w:rPr>
        <w:t xml:space="preserve">All Wales </w:t>
      </w:r>
      <w:r w:rsidR="00A17C8F">
        <w:rPr>
          <w:rFonts w:ascii="Arial" w:hAnsi="Arial" w:cs="Arial"/>
          <w:iCs/>
          <w:color w:val="000000"/>
          <w:sz w:val="28"/>
          <w:szCs w:val="28"/>
        </w:rPr>
        <w:t>g</w:t>
      </w:r>
      <w:r w:rsidR="00A16913" w:rsidRPr="00A16913">
        <w:rPr>
          <w:rFonts w:ascii="Arial" w:hAnsi="Arial" w:cs="Arial"/>
          <w:iCs/>
          <w:color w:val="000000"/>
          <w:sz w:val="28"/>
          <w:szCs w:val="28"/>
        </w:rPr>
        <w:t xml:space="preserve">abapentinoid </w:t>
      </w:r>
      <w:r w:rsidR="00A17C8F">
        <w:rPr>
          <w:rFonts w:ascii="Arial" w:hAnsi="Arial" w:cs="Arial"/>
          <w:iCs/>
          <w:color w:val="000000"/>
          <w:sz w:val="28"/>
          <w:szCs w:val="28"/>
        </w:rPr>
        <w:t>r</w:t>
      </w:r>
      <w:r w:rsidR="00A16913" w:rsidRPr="00A16913">
        <w:rPr>
          <w:rFonts w:ascii="Arial" w:hAnsi="Arial" w:cs="Arial"/>
          <w:iCs/>
          <w:color w:val="000000"/>
          <w:sz w:val="28"/>
          <w:szCs w:val="28"/>
        </w:rPr>
        <w:t xml:space="preserve">esources for </w:t>
      </w:r>
      <w:r w:rsidR="00A17C8F">
        <w:rPr>
          <w:rFonts w:ascii="Arial" w:hAnsi="Arial" w:cs="Arial"/>
          <w:iCs/>
          <w:color w:val="000000"/>
          <w:sz w:val="28"/>
          <w:szCs w:val="28"/>
        </w:rPr>
        <w:t>c</w:t>
      </w:r>
      <w:r w:rsidR="00A16913" w:rsidRPr="00A16913">
        <w:rPr>
          <w:rFonts w:ascii="Arial" w:hAnsi="Arial" w:cs="Arial"/>
          <w:iCs/>
          <w:color w:val="000000"/>
          <w:sz w:val="28"/>
          <w:szCs w:val="28"/>
        </w:rPr>
        <w:t xml:space="preserve">hronic </w:t>
      </w:r>
      <w:r w:rsidR="00A17C8F">
        <w:rPr>
          <w:rFonts w:ascii="Arial" w:hAnsi="Arial" w:cs="Arial"/>
          <w:iCs/>
          <w:color w:val="000000"/>
          <w:sz w:val="28"/>
          <w:szCs w:val="28"/>
        </w:rPr>
        <w:t>p</w:t>
      </w:r>
      <w:r w:rsidR="00A16913" w:rsidRPr="00A16913">
        <w:rPr>
          <w:rFonts w:ascii="Arial" w:hAnsi="Arial" w:cs="Arial"/>
          <w:iCs/>
          <w:color w:val="000000"/>
          <w:sz w:val="28"/>
          <w:szCs w:val="28"/>
        </w:rPr>
        <w:t>ain</w:t>
      </w:r>
    </w:p>
    <w:p w14:paraId="14B08CF2" w14:textId="55715CF9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A16913">
        <w:rPr>
          <w:rFonts w:ascii="Arial" w:hAnsi="Arial" w:cs="Arial"/>
          <w:b/>
          <w:sz w:val="28"/>
          <w:szCs w:val="28"/>
        </w:rPr>
        <w:t>2</w:t>
      </w:r>
      <w:r w:rsidR="00C263C0">
        <w:rPr>
          <w:rFonts w:ascii="Arial" w:hAnsi="Arial" w:cs="Arial"/>
          <w:b/>
          <w:sz w:val="28"/>
          <w:szCs w:val="28"/>
        </w:rPr>
        <w:t>4</w:t>
      </w:r>
      <w:r w:rsidR="00493C08" w:rsidRPr="00493C08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493C08">
        <w:rPr>
          <w:rFonts w:ascii="Arial" w:hAnsi="Arial" w:cs="Arial"/>
          <w:b/>
          <w:sz w:val="28"/>
          <w:szCs w:val="28"/>
        </w:rPr>
        <w:t xml:space="preserve"> February 2026</w:t>
      </w:r>
    </w:p>
    <w:p w14:paraId="541BD8C9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p w14:paraId="4B586BB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>with your initials (or other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1A282285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0C10B28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58D5B1E8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916E9D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1F15F822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28DD0313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41CBB7C2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6CD36BA5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56EBC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F34B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00E8D69B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58C43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2886E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F7DA87C" w14:textId="77777777" w:rsidR="006074D1" w:rsidRPr="00237BBC" w:rsidRDefault="006074D1" w:rsidP="00A17C67">
      <w:pPr>
        <w:rPr>
          <w:rFonts w:ascii="Arial" w:hAnsi="Arial" w:cs="Arial"/>
          <w:lang w:eastAsia="en-US"/>
        </w:rPr>
      </w:pPr>
    </w:p>
    <w:p w14:paraId="12B59563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5B30AB0A" w14:textId="77777777" w:rsidR="0029202D" w:rsidRPr="00237BBC" w:rsidRDefault="0029202D" w:rsidP="0029202D">
      <w:pPr>
        <w:rPr>
          <w:rFonts w:ascii="Arial" w:hAnsi="Arial" w:cs="Arial"/>
          <w:b/>
          <w:sz w:val="20"/>
        </w:rPr>
      </w:pPr>
    </w:p>
    <w:p w14:paraId="751E81AF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2E621BB9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41DB3CC3" w14:textId="77777777" w:rsidTr="002E4E3D">
        <w:tc>
          <w:tcPr>
            <w:tcW w:w="2642" w:type="pct"/>
            <w:shd w:val="clear" w:color="auto" w:fill="E0E0E0"/>
            <w:vAlign w:val="center"/>
          </w:tcPr>
          <w:p w14:paraId="04CE5982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7B4C86C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415228AC" w14:textId="77777777" w:rsidTr="002E4E3D">
        <w:tc>
          <w:tcPr>
            <w:tcW w:w="2642" w:type="pct"/>
            <w:shd w:val="clear" w:color="auto" w:fill="E0E0E0"/>
            <w:vAlign w:val="center"/>
          </w:tcPr>
          <w:p w14:paraId="12B6CECC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0A28264E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07EF1A04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p w14:paraId="7AC5C28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0FC47BEE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5DB2AFB9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FD306A4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B0C26A6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0C336B00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2B9C976C" w14:textId="77777777" w:rsidR="0029202D" w:rsidRPr="00237BBC" w:rsidRDefault="0029202D" w:rsidP="0029202D">
      <w:pPr>
        <w:rPr>
          <w:rFonts w:ascii="Arial" w:hAnsi="Arial" w:cs="Arial"/>
          <w:b/>
          <w:sz w:val="20"/>
          <w:lang w:eastAsia="en-US"/>
        </w:rPr>
      </w:pPr>
    </w:p>
    <w:p w14:paraId="3169DB75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4514ED72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4EE6155D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No (I would like my comments anonymised)*</w:t>
      </w:r>
    </w:p>
    <w:p w14:paraId="6BCE80A7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</w:p>
    <w:p w14:paraId="6C2A67C6" w14:textId="77777777" w:rsidR="0029202D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* Please note – your organisation/company name (where applicable) will always be included.</w:t>
      </w:r>
      <w:bookmarkEnd w:id="0"/>
    </w:p>
    <w:p w14:paraId="1B4BE978" w14:textId="4A485F02" w:rsidR="00D60236" w:rsidRDefault="00D60236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br w:type="page"/>
      </w:r>
    </w:p>
    <w:p w14:paraId="31DC005B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60066C69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7179F1AD" w14:textId="57CC1BFF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</w:t>
      </w:r>
      <w:r w:rsidRPr="00AE0C95">
        <w:rPr>
          <w:rFonts w:ascii="Arial" w:hAnsi="Arial" w:cs="Arial"/>
          <w:lang w:eastAsia="en-US"/>
        </w:rPr>
        <w:t xml:space="preserve">e </w:t>
      </w:r>
      <w:r w:rsidR="002635F9" w:rsidRPr="00A17C8F">
        <w:rPr>
          <w:rFonts w:ascii="Arial" w:hAnsi="Arial" w:cs="Arial"/>
          <w:b/>
          <w:i/>
          <w:color w:val="000000"/>
        </w:rPr>
        <w:t xml:space="preserve">All Wales </w:t>
      </w:r>
      <w:r w:rsidR="00A17C8F" w:rsidRPr="00A17C8F">
        <w:rPr>
          <w:rFonts w:ascii="Arial" w:hAnsi="Arial" w:cs="Arial"/>
          <w:b/>
          <w:i/>
          <w:color w:val="000000"/>
        </w:rPr>
        <w:t>g</w:t>
      </w:r>
      <w:r w:rsidR="002635F9" w:rsidRPr="00A17C8F">
        <w:rPr>
          <w:rFonts w:ascii="Arial" w:hAnsi="Arial" w:cs="Arial"/>
          <w:b/>
          <w:i/>
          <w:color w:val="000000"/>
        </w:rPr>
        <w:t xml:space="preserve">abapentinoid </w:t>
      </w:r>
      <w:r w:rsidR="00A17C8F" w:rsidRPr="00A17C8F">
        <w:rPr>
          <w:rFonts w:ascii="Arial" w:hAnsi="Arial" w:cs="Arial"/>
          <w:b/>
          <w:i/>
          <w:color w:val="000000"/>
        </w:rPr>
        <w:t>r</w:t>
      </w:r>
      <w:r w:rsidR="002635F9" w:rsidRPr="00A17C8F">
        <w:rPr>
          <w:rFonts w:ascii="Arial" w:hAnsi="Arial" w:cs="Arial"/>
          <w:b/>
          <w:i/>
          <w:color w:val="000000"/>
        </w:rPr>
        <w:t xml:space="preserve">esources for </w:t>
      </w:r>
      <w:r w:rsidR="00A17C8F" w:rsidRPr="00A17C8F">
        <w:rPr>
          <w:rFonts w:ascii="Arial" w:hAnsi="Arial" w:cs="Arial"/>
          <w:b/>
          <w:i/>
          <w:color w:val="000000"/>
        </w:rPr>
        <w:t>c</w:t>
      </w:r>
      <w:r w:rsidR="002635F9" w:rsidRPr="00A17C8F">
        <w:rPr>
          <w:rFonts w:ascii="Arial" w:hAnsi="Arial" w:cs="Arial"/>
          <w:b/>
          <w:i/>
          <w:color w:val="000000"/>
        </w:rPr>
        <w:t xml:space="preserve">hronic </w:t>
      </w:r>
      <w:r w:rsidR="00A17C8F" w:rsidRPr="00A17C8F">
        <w:rPr>
          <w:rFonts w:ascii="Arial" w:hAnsi="Arial" w:cs="Arial"/>
          <w:b/>
          <w:i/>
          <w:color w:val="000000"/>
        </w:rPr>
        <w:t>p</w:t>
      </w:r>
      <w:r w:rsidR="002635F9" w:rsidRPr="00A17C8F">
        <w:rPr>
          <w:rFonts w:ascii="Arial" w:hAnsi="Arial" w:cs="Arial"/>
          <w:b/>
          <w:i/>
          <w:color w:val="000000"/>
        </w:rPr>
        <w:t>ain</w:t>
      </w:r>
      <w:r w:rsidR="002635F9" w:rsidRPr="002635F9">
        <w:rPr>
          <w:rFonts w:ascii="Arial" w:hAnsi="Arial" w:cs="Arial"/>
          <w:b/>
          <w:iCs/>
          <w:color w:val="000000"/>
        </w:rPr>
        <w:t xml:space="preserve"> </w:t>
      </w:r>
      <w:r w:rsidRPr="00AE0C95">
        <w:rPr>
          <w:rFonts w:ascii="Arial" w:hAnsi="Arial" w:cs="Arial"/>
          <w:lang w:eastAsia="en-US"/>
        </w:rPr>
        <w:t>docume</w:t>
      </w:r>
      <w:r w:rsidRPr="00DE6BCE">
        <w:rPr>
          <w:rFonts w:ascii="Arial" w:hAnsi="Arial" w:cs="Arial"/>
          <w:lang w:eastAsia="en-US"/>
        </w:rPr>
        <w:t>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7D24848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E396B8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BDE6F8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F6A9B3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92BB2D2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0C77F2C4" w14:textId="6A9F0D56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</w:t>
      </w:r>
      <w:r w:rsidRPr="002635F9">
        <w:rPr>
          <w:rFonts w:ascii="Arial" w:hAnsi="Arial" w:cs="Arial"/>
          <w:b/>
          <w:bCs/>
          <w:lang w:eastAsia="en-US"/>
        </w:rPr>
        <w:t xml:space="preserve"> </w:t>
      </w:r>
      <w:r w:rsidR="002635F9" w:rsidRPr="00A17C8F">
        <w:rPr>
          <w:rFonts w:ascii="Arial" w:hAnsi="Arial" w:cs="Arial"/>
          <w:b/>
          <w:bCs/>
          <w:i/>
          <w:iCs/>
          <w:lang w:eastAsia="en-US"/>
        </w:rPr>
        <w:t xml:space="preserve">All Wales </w:t>
      </w:r>
      <w:r w:rsidR="00A17C8F" w:rsidRPr="00A17C8F">
        <w:rPr>
          <w:rFonts w:ascii="Arial" w:hAnsi="Arial" w:cs="Arial"/>
          <w:b/>
          <w:bCs/>
          <w:i/>
          <w:iCs/>
          <w:lang w:eastAsia="en-US"/>
        </w:rPr>
        <w:t>g</w:t>
      </w:r>
      <w:r w:rsidR="002635F9" w:rsidRPr="00A17C8F">
        <w:rPr>
          <w:rFonts w:ascii="Arial" w:hAnsi="Arial" w:cs="Arial"/>
          <w:b/>
          <w:bCs/>
          <w:i/>
          <w:iCs/>
          <w:lang w:eastAsia="en-US"/>
        </w:rPr>
        <w:t xml:space="preserve">abapentinoid </w:t>
      </w:r>
      <w:r w:rsidR="00A17C8F" w:rsidRPr="00A17C8F">
        <w:rPr>
          <w:rFonts w:ascii="Arial" w:hAnsi="Arial" w:cs="Arial"/>
          <w:b/>
          <w:bCs/>
          <w:i/>
          <w:iCs/>
          <w:lang w:eastAsia="en-US"/>
        </w:rPr>
        <w:t>r</w:t>
      </w:r>
      <w:r w:rsidR="002635F9" w:rsidRPr="00A17C8F">
        <w:rPr>
          <w:rFonts w:ascii="Arial" w:hAnsi="Arial" w:cs="Arial"/>
          <w:b/>
          <w:bCs/>
          <w:i/>
          <w:iCs/>
          <w:lang w:eastAsia="en-US"/>
        </w:rPr>
        <w:t xml:space="preserve">esources for </w:t>
      </w:r>
      <w:r w:rsidR="00A17C8F" w:rsidRPr="00A17C8F">
        <w:rPr>
          <w:rFonts w:ascii="Arial" w:hAnsi="Arial" w:cs="Arial"/>
          <w:b/>
          <w:bCs/>
          <w:i/>
          <w:iCs/>
          <w:lang w:eastAsia="en-US"/>
        </w:rPr>
        <w:t>c</w:t>
      </w:r>
      <w:r w:rsidR="002635F9" w:rsidRPr="00A17C8F">
        <w:rPr>
          <w:rFonts w:ascii="Arial" w:hAnsi="Arial" w:cs="Arial"/>
          <w:b/>
          <w:bCs/>
          <w:i/>
          <w:iCs/>
          <w:lang w:eastAsia="en-US"/>
        </w:rPr>
        <w:t xml:space="preserve">hronic </w:t>
      </w:r>
      <w:r w:rsidR="00A17C8F" w:rsidRPr="00A17C8F">
        <w:rPr>
          <w:rFonts w:ascii="Arial" w:hAnsi="Arial" w:cs="Arial"/>
          <w:b/>
          <w:bCs/>
          <w:i/>
          <w:iCs/>
          <w:lang w:eastAsia="en-US"/>
        </w:rPr>
        <w:t>p</w:t>
      </w:r>
      <w:r w:rsidR="002635F9" w:rsidRPr="00A17C8F">
        <w:rPr>
          <w:rFonts w:ascii="Arial" w:hAnsi="Arial" w:cs="Arial"/>
          <w:b/>
          <w:bCs/>
          <w:i/>
          <w:iCs/>
          <w:lang w:eastAsia="en-US"/>
        </w:rPr>
        <w:t>ain</w:t>
      </w:r>
      <w:r w:rsidR="002635F9" w:rsidRPr="002635F9">
        <w:rPr>
          <w:rFonts w:ascii="Arial" w:hAnsi="Arial" w:cs="Arial"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4D14385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0A8FFD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E6B2B74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06EC6E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B17F03F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1068A42A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196E9BBA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04B2919C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8F87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0315D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3C3E2F2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B27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339D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6577386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3499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B646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DA730BC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7A6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81A5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85DDD5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5478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5FED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3C5E17E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2043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96EA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028519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871C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25C7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70321DE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8BC3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9634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8D17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7119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AED2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B681248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5C2B6" w14:textId="77777777" w:rsidR="00E20476" w:rsidRDefault="00E20476">
      <w:r>
        <w:separator/>
      </w:r>
    </w:p>
  </w:endnote>
  <w:endnote w:type="continuationSeparator" w:id="0">
    <w:p w14:paraId="4098EF1E" w14:textId="77777777" w:rsidR="00E20476" w:rsidRDefault="00E20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D7F37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33638A6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92F7F" w14:textId="77777777" w:rsidR="00E20476" w:rsidRDefault="00E20476">
      <w:r>
        <w:separator/>
      </w:r>
    </w:p>
  </w:footnote>
  <w:footnote w:type="continuationSeparator" w:id="0">
    <w:p w14:paraId="42554F02" w14:textId="77777777" w:rsidR="00E20476" w:rsidRDefault="00E20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E6E61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9C6EE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62E90D21" wp14:editId="21A9A247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76"/>
    <w:rsid w:val="0001153E"/>
    <w:rsid w:val="00026BB5"/>
    <w:rsid w:val="000400DF"/>
    <w:rsid w:val="00045EA1"/>
    <w:rsid w:val="00055E98"/>
    <w:rsid w:val="0006393D"/>
    <w:rsid w:val="00074A18"/>
    <w:rsid w:val="00093F7B"/>
    <w:rsid w:val="000C0CD2"/>
    <w:rsid w:val="00112951"/>
    <w:rsid w:val="001303F5"/>
    <w:rsid w:val="00153245"/>
    <w:rsid w:val="00160C24"/>
    <w:rsid w:val="001716DC"/>
    <w:rsid w:val="001B148C"/>
    <w:rsid w:val="001B7614"/>
    <w:rsid w:val="001F3B35"/>
    <w:rsid w:val="001F4E15"/>
    <w:rsid w:val="00203648"/>
    <w:rsid w:val="00231330"/>
    <w:rsid w:val="0023153E"/>
    <w:rsid w:val="00237BBC"/>
    <w:rsid w:val="002455E5"/>
    <w:rsid w:val="002603D1"/>
    <w:rsid w:val="002635F9"/>
    <w:rsid w:val="0029202D"/>
    <w:rsid w:val="00297053"/>
    <w:rsid w:val="002C2EFE"/>
    <w:rsid w:val="002D7319"/>
    <w:rsid w:val="002F3CD4"/>
    <w:rsid w:val="0031534E"/>
    <w:rsid w:val="00333C30"/>
    <w:rsid w:val="0037425B"/>
    <w:rsid w:val="00374F4A"/>
    <w:rsid w:val="003A33F4"/>
    <w:rsid w:val="003B1018"/>
    <w:rsid w:val="003B49DD"/>
    <w:rsid w:val="003D64DF"/>
    <w:rsid w:val="00400FE0"/>
    <w:rsid w:val="00412C14"/>
    <w:rsid w:val="00423E81"/>
    <w:rsid w:val="00433634"/>
    <w:rsid w:val="00456DF1"/>
    <w:rsid w:val="00481DFB"/>
    <w:rsid w:val="00493C08"/>
    <w:rsid w:val="004B694E"/>
    <w:rsid w:val="004E4591"/>
    <w:rsid w:val="004E7E9E"/>
    <w:rsid w:val="00503496"/>
    <w:rsid w:val="00507829"/>
    <w:rsid w:val="005173F4"/>
    <w:rsid w:val="00534D72"/>
    <w:rsid w:val="00592BFD"/>
    <w:rsid w:val="005A2DEE"/>
    <w:rsid w:val="005E1B48"/>
    <w:rsid w:val="0060227F"/>
    <w:rsid w:val="006074D1"/>
    <w:rsid w:val="0063536D"/>
    <w:rsid w:val="00646D4E"/>
    <w:rsid w:val="00696FCA"/>
    <w:rsid w:val="006A6BA2"/>
    <w:rsid w:val="006F6F99"/>
    <w:rsid w:val="00702400"/>
    <w:rsid w:val="007549B6"/>
    <w:rsid w:val="007C24CF"/>
    <w:rsid w:val="007F4F73"/>
    <w:rsid w:val="00817E9A"/>
    <w:rsid w:val="00834CBC"/>
    <w:rsid w:val="008634F3"/>
    <w:rsid w:val="00863D5C"/>
    <w:rsid w:val="00867A83"/>
    <w:rsid w:val="00880849"/>
    <w:rsid w:val="008A6AEA"/>
    <w:rsid w:val="008B1EC4"/>
    <w:rsid w:val="008B3CD5"/>
    <w:rsid w:val="008C5FA5"/>
    <w:rsid w:val="008F1ADB"/>
    <w:rsid w:val="00900A07"/>
    <w:rsid w:val="00901306"/>
    <w:rsid w:val="00915FB5"/>
    <w:rsid w:val="009510C3"/>
    <w:rsid w:val="009557E0"/>
    <w:rsid w:val="009A0BA0"/>
    <w:rsid w:val="009A33E4"/>
    <w:rsid w:val="009B0D60"/>
    <w:rsid w:val="009C7679"/>
    <w:rsid w:val="009E1AF2"/>
    <w:rsid w:val="00A16913"/>
    <w:rsid w:val="00A17C67"/>
    <w:rsid w:val="00A17C8F"/>
    <w:rsid w:val="00A20E96"/>
    <w:rsid w:val="00A7001E"/>
    <w:rsid w:val="00A72734"/>
    <w:rsid w:val="00AB3D9A"/>
    <w:rsid w:val="00AE0C95"/>
    <w:rsid w:val="00AE4B28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263C0"/>
    <w:rsid w:val="00C5492E"/>
    <w:rsid w:val="00C81C13"/>
    <w:rsid w:val="00CC32E5"/>
    <w:rsid w:val="00CE5A0B"/>
    <w:rsid w:val="00CE6A7A"/>
    <w:rsid w:val="00D035DC"/>
    <w:rsid w:val="00D35CB4"/>
    <w:rsid w:val="00D43F35"/>
    <w:rsid w:val="00D44794"/>
    <w:rsid w:val="00D5751B"/>
    <w:rsid w:val="00D60236"/>
    <w:rsid w:val="00D62377"/>
    <w:rsid w:val="00D92FF2"/>
    <w:rsid w:val="00DB05CE"/>
    <w:rsid w:val="00DD7F0D"/>
    <w:rsid w:val="00DE6BCE"/>
    <w:rsid w:val="00E05CBC"/>
    <w:rsid w:val="00E20476"/>
    <w:rsid w:val="00E4411D"/>
    <w:rsid w:val="00E57275"/>
    <w:rsid w:val="00E67453"/>
    <w:rsid w:val="00E75185"/>
    <w:rsid w:val="00E81D42"/>
    <w:rsid w:val="00ED7364"/>
    <w:rsid w:val="00F14F01"/>
    <w:rsid w:val="00F37960"/>
    <w:rsid w:val="00F46908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."/>
  <w:listSeparator w:val=","/>
  <w14:docId w14:val="6925936D"/>
  <w15:chartTrackingRefBased/>
  <w15:docId w15:val="{79E164FB-82A4-49DE-9EAA-4D9F3E2C6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093F7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93F7B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04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Welsh%20Medicines%20Partnership\PROJECTS\PROJECT%20PROCESS\Consultations%20and%20Disseminations\Document%20Title%20-%20Consultation%20feedback%20form%20(Engli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(English) Sep24</Template>
  <TotalTime>5</TotalTime>
  <Pages>2</Pages>
  <Words>322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2197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Thomas Curran (Cardiff and Vale UHB - Awttc)</cp:lastModifiedBy>
  <cp:revision>9</cp:revision>
  <dcterms:created xsi:type="dcterms:W3CDTF">2026-01-18T16:13:00Z</dcterms:created>
  <dcterms:modified xsi:type="dcterms:W3CDTF">2026-01-27T13:18:00Z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c5468821-ff4d-4e75-aff3-9b55f90b3097</vt:lpwstr>
  </property>
</Properties>
</file>